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F9B42" w14:textId="77777777" w:rsidR="00622513" w:rsidRPr="00622513" w:rsidRDefault="009B1D38" w:rsidP="00622513">
      <w:r>
        <w:rPr>
          <w:noProof/>
          <w:lang w:eastAsia="en-GB"/>
        </w:rPr>
        <w:drawing>
          <wp:anchor distT="0" distB="0" distL="114300" distR="114300" simplePos="0" relativeHeight="251669504" behindDoc="1" locked="0" layoutInCell="1" allowOverlap="1" wp14:anchorId="6525B218" wp14:editId="722E3342">
            <wp:simplePos x="0" y="0"/>
            <wp:positionH relativeFrom="column">
              <wp:posOffset>-456223</wp:posOffset>
            </wp:positionH>
            <wp:positionV relativeFrom="paragraph">
              <wp:posOffset>-443948</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6C243C9E" w14:textId="77777777" w:rsidR="00622513" w:rsidRPr="00622513" w:rsidRDefault="00622513" w:rsidP="00622513"/>
    <w:p w14:paraId="45366D2A" w14:textId="77777777" w:rsidR="00622513" w:rsidRPr="00622513" w:rsidRDefault="00622513" w:rsidP="00622513"/>
    <w:p w14:paraId="5406B029" w14:textId="77777777" w:rsidR="00622513" w:rsidRPr="00622513" w:rsidRDefault="00622513" w:rsidP="00C52ED1">
      <w:pPr>
        <w:ind w:hanging="1440"/>
      </w:pPr>
    </w:p>
    <w:p w14:paraId="1FA0EED0" w14:textId="77777777" w:rsidR="00622513" w:rsidRPr="00622513" w:rsidRDefault="00622513" w:rsidP="00622513"/>
    <w:p w14:paraId="7BF653D6" w14:textId="77777777" w:rsidR="00622513" w:rsidRPr="00622513" w:rsidRDefault="00622513" w:rsidP="00622513"/>
    <w:p w14:paraId="33FB3460" w14:textId="77777777" w:rsidR="00622513" w:rsidRPr="00622513" w:rsidRDefault="00622513" w:rsidP="00622513"/>
    <w:p w14:paraId="471515A0" w14:textId="77777777" w:rsidR="00622513" w:rsidRPr="00622513" w:rsidRDefault="00622513" w:rsidP="00622513"/>
    <w:p w14:paraId="0EEB714C" w14:textId="77777777" w:rsidR="00622513" w:rsidRPr="00622513" w:rsidRDefault="00622513" w:rsidP="00622513"/>
    <w:p w14:paraId="79661FBC" w14:textId="77777777" w:rsidR="00622513" w:rsidRPr="00622513" w:rsidRDefault="00622513" w:rsidP="00622513"/>
    <w:p w14:paraId="5DDC792A" w14:textId="77777777" w:rsidR="00622513" w:rsidRPr="00622513" w:rsidRDefault="00622513" w:rsidP="00622513"/>
    <w:p w14:paraId="6E21227C" w14:textId="77777777" w:rsidR="00622513" w:rsidRPr="00622513" w:rsidRDefault="00622513" w:rsidP="00622513"/>
    <w:p w14:paraId="0834F446" w14:textId="77777777" w:rsidR="009B1D38" w:rsidRDefault="009B1D38" w:rsidP="00622513"/>
    <w:p w14:paraId="728BD367" w14:textId="77777777" w:rsidR="009B1D38" w:rsidRPr="00622513" w:rsidRDefault="009B1D38" w:rsidP="00622513"/>
    <w:p w14:paraId="793A1C89" w14:textId="77777777" w:rsidR="00622513" w:rsidRDefault="00622513" w:rsidP="00622513"/>
    <w:p w14:paraId="4565B95E" w14:textId="77777777" w:rsidR="00622513" w:rsidRDefault="00622513" w:rsidP="00622513">
      <w:pPr>
        <w:tabs>
          <w:tab w:val="left" w:pos="3075"/>
        </w:tabs>
      </w:pPr>
      <w:r>
        <w:tab/>
      </w:r>
    </w:p>
    <w:p w14:paraId="6A851FE4" w14:textId="77777777" w:rsidR="00C52ED1" w:rsidRDefault="00C52ED1" w:rsidP="00622513">
      <w:pPr>
        <w:tabs>
          <w:tab w:val="left" w:pos="3075"/>
        </w:tabs>
      </w:pPr>
    </w:p>
    <w:p w14:paraId="10255861" w14:textId="77777777" w:rsidR="00C52ED1" w:rsidRDefault="00C52ED1" w:rsidP="00622513">
      <w:pPr>
        <w:tabs>
          <w:tab w:val="left" w:pos="3075"/>
        </w:tabs>
      </w:pPr>
    </w:p>
    <w:p w14:paraId="03BC3FF5" w14:textId="77777777" w:rsidR="00C52ED1" w:rsidRDefault="00C52ED1" w:rsidP="00622513">
      <w:pPr>
        <w:tabs>
          <w:tab w:val="left" w:pos="3075"/>
        </w:tabs>
      </w:pPr>
    </w:p>
    <w:p w14:paraId="67EE4EC0" w14:textId="77777777" w:rsidR="00C52ED1" w:rsidRDefault="00C52ED1" w:rsidP="00622513">
      <w:pPr>
        <w:tabs>
          <w:tab w:val="left" w:pos="3075"/>
        </w:tabs>
      </w:pPr>
    </w:p>
    <w:p w14:paraId="3C501728" w14:textId="77777777" w:rsidR="00C52ED1" w:rsidRDefault="00C52ED1" w:rsidP="00622513">
      <w:pPr>
        <w:tabs>
          <w:tab w:val="left" w:pos="3075"/>
        </w:tabs>
      </w:pPr>
    </w:p>
    <w:p w14:paraId="67953996" w14:textId="77777777" w:rsidR="00C52ED1" w:rsidRDefault="00C52ED1" w:rsidP="00622513">
      <w:pPr>
        <w:tabs>
          <w:tab w:val="left" w:pos="3075"/>
        </w:tabs>
      </w:pPr>
    </w:p>
    <w:p w14:paraId="62CF2A73" w14:textId="77777777" w:rsidR="00C52ED1" w:rsidRDefault="00C52ED1" w:rsidP="00622513">
      <w:pPr>
        <w:tabs>
          <w:tab w:val="left" w:pos="3075"/>
        </w:tabs>
      </w:pPr>
      <w:r>
        <w:rPr>
          <w:noProof/>
          <w:lang w:eastAsia="en-GB"/>
        </w:rPr>
        <mc:AlternateContent>
          <mc:Choice Requires="wps">
            <w:drawing>
              <wp:anchor distT="0" distB="0" distL="114300" distR="114300" simplePos="0" relativeHeight="251659264" behindDoc="0" locked="0" layoutInCell="1" allowOverlap="1" wp14:anchorId="7171646F" wp14:editId="2626E119">
                <wp:simplePos x="0" y="0"/>
                <wp:positionH relativeFrom="column">
                  <wp:posOffset>-464820</wp:posOffset>
                </wp:positionH>
                <wp:positionV relativeFrom="paragraph">
                  <wp:posOffset>285612</wp:posOffset>
                </wp:positionV>
                <wp:extent cx="7559040" cy="5048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7559040" cy="504825"/>
                        </a:xfrm>
                        <a:prstGeom prst="rect">
                          <a:avLst/>
                        </a:prstGeom>
                        <a:solidFill>
                          <a:schemeClr val="lt1"/>
                        </a:solidFill>
                        <a:ln w="6350">
                          <a:noFill/>
                        </a:ln>
                      </wps:spPr>
                      <wps:txbx>
                        <w:txbxContent>
                          <w:p w14:paraId="5EF4A9ED" w14:textId="37F3772C" w:rsidR="00622513" w:rsidRPr="00C52ED1" w:rsidRDefault="00387443" w:rsidP="00622513">
                            <w:pPr>
                              <w:jc w:val="center"/>
                              <w:rPr>
                                <w:rFonts w:ascii="Arial" w:hAnsi="Arial" w:cs="Arial"/>
                                <w:sz w:val="48"/>
                                <w:szCs w:val="48"/>
                              </w:rPr>
                            </w:pPr>
                            <w:r>
                              <w:rPr>
                                <w:rFonts w:ascii="Arial" w:hAnsi="Arial" w:cs="Arial"/>
                                <w:sz w:val="48"/>
                                <w:szCs w:val="48"/>
                              </w:rPr>
                              <w:t>Complaints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71646F" id="_x0000_t202" coordsize="21600,21600" o:spt="202" path="m,l,21600r21600,l21600,xe">
                <v:stroke joinstyle="miter"/>
                <v:path gradientshapeok="t" o:connecttype="rect"/>
              </v:shapetype>
              <v:shape id="Text Box 17" o:spid="_x0000_s1026" type="#_x0000_t202" style="position:absolute;margin-left:-36.6pt;margin-top:22.5pt;width:595.2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" fillcolor="white [3201]" stroked="f" strokeweight=".5pt">
                <v:textbox>
                  <w:txbxContent>
                    <w:p w14:paraId="5EF4A9ED" w14:textId="37F3772C" w:rsidR="00622513" w:rsidRPr="00C52ED1" w:rsidRDefault="00387443" w:rsidP="00622513">
                      <w:pPr>
                        <w:jc w:val="center"/>
                        <w:rPr>
                          <w:rFonts w:ascii="Arial" w:hAnsi="Arial" w:cs="Arial"/>
                          <w:sz w:val="48"/>
                          <w:szCs w:val="48"/>
                        </w:rPr>
                      </w:pPr>
                      <w:r>
                        <w:rPr>
                          <w:rFonts w:ascii="Arial" w:hAnsi="Arial" w:cs="Arial"/>
                          <w:sz w:val="48"/>
                          <w:szCs w:val="48"/>
                        </w:rPr>
                        <w:t>Complaints Policy</w:t>
                      </w:r>
                    </w:p>
                  </w:txbxContent>
                </v:textbox>
              </v:shape>
            </w:pict>
          </mc:Fallback>
        </mc:AlternateContent>
      </w:r>
    </w:p>
    <w:p w14:paraId="409C5A64" w14:textId="77777777" w:rsidR="00C52ED1" w:rsidRDefault="00C52ED1" w:rsidP="00622513">
      <w:pPr>
        <w:tabs>
          <w:tab w:val="left" w:pos="3075"/>
        </w:tabs>
      </w:pPr>
    </w:p>
    <w:p w14:paraId="49447549" w14:textId="77777777" w:rsidR="00C52ED1" w:rsidRDefault="00C52ED1" w:rsidP="00622513">
      <w:pPr>
        <w:tabs>
          <w:tab w:val="left" w:pos="3075"/>
        </w:tabs>
      </w:pPr>
    </w:p>
    <w:p w14:paraId="62544BE2" w14:textId="77777777" w:rsidR="00C52ED1" w:rsidRDefault="00C52ED1" w:rsidP="00622513">
      <w:pPr>
        <w:tabs>
          <w:tab w:val="left" w:pos="3075"/>
        </w:tabs>
      </w:pPr>
    </w:p>
    <w:p w14:paraId="56EFF930" w14:textId="77777777" w:rsidR="00C52ED1" w:rsidRDefault="00C52ED1" w:rsidP="00622513">
      <w:pPr>
        <w:tabs>
          <w:tab w:val="left" w:pos="3075"/>
        </w:tabs>
      </w:pPr>
    </w:p>
    <w:p w14:paraId="4F378958" w14:textId="77777777" w:rsidR="00C52ED1" w:rsidRDefault="00C52ED1" w:rsidP="00622513">
      <w:pPr>
        <w:tabs>
          <w:tab w:val="left" w:pos="3075"/>
        </w:tabs>
      </w:pPr>
    </w:p>
    <w:p w14:paraId="209CC5D2" w14:textId="77777777" w:rsidR="00C52ED1" w:rsidRDefault="00C52ED1" w:rsidP="00622513">
      <w:pPr>
        <w:tabs>
          <w:tab w:val="left" w:pos="3075"/>
        </w:tabs>
      </w:pPr>
    </w:p>
    <w:p w14:paraId="395DBC64" w14:textId="77777777" w:rsidR="00C52ED1" w:rsidRDefault="00C52ED1" w:rsidP="00622513">
      <w:pPr>
        <w:tabs>
          <w:tab w:val="left" w:pos="3075"/>
        </w:tabs>
      </w:pPr>
    </w:p>
    <w:p w14:paraId="5C111D85" w14:textId="77777777" w:rsidR="00C52ED1" w:rsidRDefault="00C52ED1" w:rsidP="00622513">
      <w:pPr>
        <w:tabs>
          <w:tab w:val="left" w:pos="3075"/>
        </w:tabs>
      </w:pPr>
    </w:p>
    <w:p w14:paraId="17A66550" w14:textId="77777777" w:rsidR="00C52ED1" w:rsidRDefault="00C52ED1" w:rsidP="00622513">
      <w:pPr>
        <w:tabs>
          <w:tab w:val="left" w:pos="3075"/>
        </w:tabs>
      </w:pPr>
    </w:p>
    <w:p w14:paraId="65897A6A" w14:textId="77777777" w:rsidR="00C52ED1" w:rsidRDefault="00C52ED1" w:rsidP="00622513">
      <w:pPr>
        <w:tabs>
          <w:tab w:val="left" w:pos="3075"/>
        </w:tabs>
      </w:pPr>
    </w:p>
    <w:p w14:paraId="662A11DE" w14:textId="77777777" w:rsidR="00C52ED1" w:rsidRDefault="00C52ED1" w:rsidP="00622513">
      <w:pPr>
        <w:tabs>
          <w:tab w:val="left" w:pos="3075"/>
        </w:tabs>
      </w:pPr>
    </w:p>
    <w:p w14:paraId="76FC57EC" w14:textId="77777777" w:rsidR="00C52ED1" w:rsidRDefault="00C52ED1" w:rsidP="00622513">
      <w:pPr>
        <w:tabs>
          <w:tab w:val="left" w:pos="3075"/>
        </w:tabs>
      </w:pPr>
    </w:p>
    <w:p w14:paraId="49C5F69D" w14:textId="77777777" w:rsidR="00C52ED1" w:rsidRDefault="00C52ED1" w:rsidP="00622513">
      <w:pPr>
        <w:tabs>
          <w:tab w:val="left" w:pos="3075"/>
        </w:tabs>
      </w:pPr>
    </w:p>
    <w:p w14:paraId="4A92C4DE" w14:textId="77777777" w:rsidR="00C52ED1" w:rsidRDefault="00C52ED1" w:rsidP="00622513">
      <w:pPr>
        <w:tabs>
          <w:tab w:val="left" w:pos="3075"/>
        </w:tabs>
      </w:pPr>
    </w:p>
    <w:p w14:paraId="7B975EB3" w14:textId="77777777" w:rsidR="00C52ED1" w:rsidRDefault="00C52ED1" w:rsidP="00622513">
      <w:pPr>
        <w:tabs>
          <w:tab w:val="left" w:pos="3075"/>
        </w:tabs>
      </w:pPr>
    </w:p>
    <w:p w14:paraId="7918E200" w14:textId="77777777" w:rsidR="00C52ED1" w:rsidRDefault="00C52ED1" w:rsidP="00622513">
      <w:pPr>
        <w:tabs>
          <w:tab w:val="left" w:pos="3075"/>
        </w:tabs>
      </w:pPr>
    </w:p>
    <w:p w14:paraId="4AA30645" w14:textId="77777777" w:rsidR="00C52ED1" w:rsidRDefault="00C52ED1" w:rsidP="00622513">
      <w:pPr>
        <w:tabs>
          <w:tab w:val="left" w:pos="3075"/>
        </w:tabs>
      </w:pPr>
    </w:p>
    <w:p w14:paraId="6B347109" w14:textId="77777777" w:rsidR="00C52ED1" w:rsidRDefault="00C52ED1" w:rsidP="00622513">
      <w:pPr>
        <w:tabs>
          <w:tab w:val="left" w:pos="3075"/>
        </w:tabs>
      </w:pPr>
    </w:p>
    <w:p w14:paraId="55E15CA8" w14:textId="77777777" w:rsidR="00C52ED1" w:rsidRDefault="00C52ED1" w:rsidP="00622513">
      <w:pPr>
        <w:tabs>
          <w:tab w:val="left" w:pos="3075"/>
        </w:tabs>
      </w:pPr>
    </w:p>
    <w:p w14:paraId="41AC7292" w14:textId="77777777" w:rsidR="00C52ED1" w:rsidRDefault="00C52ED1" w:rsidP="00622513">
      <w:pPr>
        <w:tabs>
          <w:tab w:val="left" w:pos="3075"/>
        </w:tabs>
      </w:pPr>
    </w:p>
    <w:p w14:paraId="0FB42734" w14:textId="77777777" w:rsidR="00C52ED1" w:rsidRDefault="00C52ED1" w:rsidP="00622513">
      <w:pPr>
        <w:tabs>
          <w:tab w:val="left" w:pos="3075"/>
        </w:tabs>
      </w:pPr>
    </w:p>
    <w:p w14:paraId="0D50B968" w14:textId="77777777" w:rsidR="00C52ED1" w:rsidRDefault="00C52ED1" w:rsidP="00622513">
      <w:pPr>
        <w:tabs>
          <w:tab w:val="left" w:pos="3075"/>
        </w:tabs>
      </w:pPr>
    </w:p>
    <w:p w14:paraId="6CE57124" w14:textId="77777777" w:rsidR="00C52ED1" w:rsidRDefault="00C52ED1" w:rsidP="00622513">
      <w:pPr>
        <w:tabs>
          <w:tab w:val="left" w:pos="3075"/>
        </w:tabs>
      </w:pPr>
      <w:r>
        <w:rPr>
          <w:noProof/>
          <w:lang w:eastAsia="en-GB"/>
        </w:rPr>
        <mc:AlternateContent>
          <mc:Choice Requires="wps">
            <w:drawing>
              <wp:anchor distT="0" distB="0" distL="114300" distR="114300" simplePos="0" relativeHeight="251660288" behindDoc="0" locked="0" layoutInCell="1" allowOverlap="1" wp14:anchorId="3C964FC7" wp14:editId="6D7F5B02">
                <wp:simplePos x="0" y="0"/>
                <wp:positionH relativeFrom="column">
                  <wp:posOffset>1450064</wp:posOffset>
                </wp:positionH>
                <wp:positionV relativeFrom="paragraph">
                  <wp:posOffset>102097</wp:posOffset>
                </wp:positionV>
                <wp:extent cx="5057775"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57775" cy="342900"/>
                        </a:xfrm>
                        <a:prstGeom prst="rect">
                          <a:avLst/>
                        </a:prstGeom>
                        <a:noFill/>
                        <a:ln w="6350">
                          <a:noFill/>
                        </a:ln>
                      </wps:spPr>
                      <wps:txbx>
                        <w:txbxContent>
                          <w:p w14:paraId="73CC708C" w14:textId="65A187F8" w:rsidR="00622513" w:rsidRPr="00622513" w:rsidRDefault="00387443">
                            <w:pPr>
                              <w:rPr>
                                <w:sz w:val="28"/>
                                <w:szCs w:val="28"/>
                              </w:rPr>
                            </w:pPr>
                            <w:r>
                              <w:rPr>
                                <w:sz w:val="28"/>
                                <w:szCs w:val="28"/>
                              </w:rPr>
                              <w:t>Gemma Carr, Deputy CEO,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964FC7" id="Text Box 18" o:spid="_x0000_s1027" type="#_x0000_t202" style="position:absolute;margin-left:114.2pt;margin-top:8.05pt;width:398.2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A/GgIAADM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" filled="f" stroked="f" strokeweight=".5pt">
                <v:textbox>
                  <w:txbxContent>
                    <w:p w14:paraId="73CC708C" w14:textId="65A187F8" w:rsidR="00622513" w:rsidRPr="00622513" w:rsidRDefault="00387443">
                      <w:pPr>
                        <w:rPr>
                          <w:sz w:val="28"/>
                          <w:szCs w:val="28"/>
                        </w:rPr>
                      </w:pPr>
                      <w:r>
                        <w:rPr>
                          <w:sz w:val="28"/>
                          <w:szCs w:val="28"/>
                        </w:rPr>
                        <w:t>Gemma Carr, Deputy CEO, Business</w:t>
                      </w:r>
                    </w:p>
                  </w:txbxContent>
                </v:textbox>
              </v:shape>
            </w:pict>
          </mc:Fallback>
        </mc:AlternateContent>
      </w:r>
    </w:p>
    <w:p w14:paraId="39327248" w14:textId="77777777" w:rsidR="009B1D38" w:rsidRDefault="009B1D38" w:rsidP="00622513">
      <w:pPr>
        <w:tabs>
          <w:tab w:val="left" w:pos="3075"/>
        </w:tabs>
      </w:pPr>
    </w:p>
    <w:p w14:paraId="5F5705E7" w14:textId="77777777" w:rsidR="009B1D38" w:rsidRDefault="009B1D38" w:rsidP="00622513">
      <w:pPr>
        <w:tabs>
          <w:tab w:val="left" w:pos="3075"/>
        </w:tabs>
      </w:pPr>
      <w:r>
        <w:rPr>
          <w:noProof/>
          <w:lang w:eastAsia="en-GB"/>
        </w:rPr>
        <mc:AlternateContent>
          <mc:Choice Requires="wps">
            <w:drawing>
              <wp:anchor distT="0" distB="0" distL="114300" distR="114300" simplePos="0" relativeHeight="251664384" behindDoc="0" locked="0" layoutInCell="1" allowOverlap="1" wp14:anchorId="49D35423" wp14:editId="4B4F98A8">
                <wp:simplePos x="0" y="0"/>
                <wp:positionH relativeFrom="column">
                  <wp:posOffset>3882528</wp:posOffset>
                </wp:positionH>
                <wp:positionV relativeFrom="paragraph">
                  <wp:posOffset>157425</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6D08491B" w14:textId="519C1E07" w:rsidR="00C52ED1" w:rsidRPr="00622513" w:rsidRDefault="00387443" w:rsidP="00C52ED1">
                            <w:pPr>
                              <w:rPr>
                                <w:sz w:val="28"/>
                                <w:szCs w:val="28"/>
                              </w:rPr>
                            </w:pPr>
                            <w:r>
                              <w:rPr>
                                <w:sz w:val="28"/>
                                <w:szCs w:val="28"/>
                              </w:rPr>
                              <w:t xml:space="preserve">14 July </w:t>
                            </w:r>
                            <w:r w:rsidR="007E6361">
                              <w:rPr>
                                <w:sz w:val="28"/>
                                <w:szCs w:val="28"/>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D35423" id="Text Box 20" o:spid="_x0000_s1028" type="#_x0000_t202" style="position:absolute;margin-left:305.7pt;margin-top:12.4pt;width:206.2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jR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" filled="f" stroked="f" strokeweight=".5pt">
                <v:textbox>
                  <w:txbxContent>
                    <w:p w14:paraId="6D08491B" w14:textId="519C1E07" w:rsidR="00C52ED1" w:rsidRPr="00622513" w:rsidRDefault="00387443" w:rsidP="00C52ED1">
                      <w:pPr>
                        <w:rPr>
                          <w:sz w:val="28"/>
                          <w:szCs w:val="28"/>
                        </w:rPr>
                      </w:pPr>
                      <w:r>
                        <w:rPr>
                          <w:sz w:val="28"/>
                          <w:szCs w:val="28"/>
                        </w:rPr>
                        <w:t xml:space="preserve">14 July </w:t>
                      </w:r>
                      <w:r w:rsidR="007E6361">
                        <w:rPr>
                          <w:sz w:val="28"/>
                          <w:szCs w:val="28"/>
                        </w:rPr>
                        <w:t>2023</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47A04BFC" wp14:editId="6B8FCC0D">
                <wp:simplePos x="0" y="0"/>
                <wp:positionH relativeFrom="column">
                  <wp:posOffset>1450340</wp:posOffset>
                </wp:positionH>
                <wp:positionV relativeFrom="paragraph">
                  <wp:posOffset>152041</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286A120B" w14:textId="0A941E39" w:rsidR="00C52ED1" w:rsidRPr="00622513" w:rsidRDefault="007E6361" w:rsidP="00C52ED1">
                            <w:pPr>
                              <w:rPr>
                                <w:sz w:val="28"/>
                                <w:szCs w:val="28"/>
                              </w:rPr>
                            </w:pPr>
                            <w:r>
                              <w:rPr>
                                <w:sz w:val="28"/>
                                <w:szCs w:val="28"/>
                              </w:rPr>
                              <w:t>Managed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A04BFC" id="Text Box 19" o:spid="_x0000_s1029" type="#_x0000_t202" style="position:absolute;margin-left:114.2pt;margin-top:11.95pt;width:140.2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Wt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" filled="f" stroked="f" strokeweight=".5pt">
                <v:textbox>
                  <w:txbxContent>
                    <w:p w14:paraId="286A120B" w14:textId="0A941E39" w:rsidR="00C52ED1" w:rsidRPr="00622513" w:rsidRDefault="007E6361" w:rsidP="00C52ED1">
                      <w:pPr>
                        <w:rPr>
                          <w:sz w:val="28"/>
                          <w:szCs w:val="28"/>
                        </w:rPr>
                      </w:pPr>
                      <w:r>
                        <w:rPr>
                          <w:sz w:val="28"/>
                          <w:szCs w:val="28"/>
                        </w:rPr>
                        <w:t>Managed Services</w:t>
                      </w:r>
                    </w:p>
                  </w:txbxContent>
                </v:textbox>
              </v:shape>
            </w:pict>
          </mc:Fallback>
        </mc:AlternateContent>
      </w:r>
    </w:p>
    <w:p w14:paraId="288A4F47" w14:textId="77777777" w:rsidR="009B1D38" w:rsidRDefault="009B1D38" w:rsidP="00622513">
      <w:pPr>
        <w:tabs>
          <w:tab w:val="left" w:pos="3075"/>
        </w:tabs>
      </w:pPr>
    </w:p>
    <w:p w14:paraId="5D1020E5" w14:textId="77777777" w:rsidR="009B1D38" w:rsidRDefault="00647F3B" w:rsidP="00622513">
      <w:pPr>
        <w:tabs>
          <w:tab w:val="left" w:pos="3075"/>
        </w:tabs>
      </w:pPr>
      <w:r>
        <w:rPr>
          <w:noProof/>
          <w:lang w:eastAsia="en-GB"/>
        </w:rPr>
        <mc:AlternateContent>
          <mc:Choice Requires="wps">
            <w:drawing>
              <wp:anchor distT="0" distB="0" distL="114300" distR="114300" simplePos="0" relativeHeight="251661312" behindDoc="0" locked="0" layoutInCell="1" allowOverlap="1" wp14:anchorId="0693EFD5" wp14:editId="74648170">
                <wp:simplePos x="0" y="0"/>
                <wp:positionH relativeFrom="column">
                  <wp:posOffset>4592320</wp:posOffset>
                </wp:positionH>
                <wp:positionV relativeFrom="paragraph">
                  <wp:posOffset>173990</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0BC3CC1D" w14:textId="7D351227" w:rsidR="00C52ED1" w:rsidRPr="00622513" w:rsidRDefault="007E6361" w:rsidP="00C52ED1">
                            <w:pPr>
                              <w:rPr>
                                <w:sz w:val="28"/>
                                <w:szCs w:val="28"/>
                              </w:rPr>
                            </w:pPr>
                            <w:r>
                              <w:rPr>
                                <w:sz w:val="28"/>
                                <w:szCs w:val="28"/>
                              </w:rPr>
                              <w:t>July 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93EFD5" id="Text Box 22" o:spid="_x0000_s1030" type="#_x0000_t202" style="position:absolute;margin-left:361.6pt;margin-top:13.7pt;width:151.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" filled="f" stroked="f" strokeweight=".5pt">
                <v:textbox>
                  <w:txbxContent>
                    <w:p w14:paraId="0BC3CC1D" w14:textId="7D351227" w:rsidR="00C52ED1" w:rsidRPr="00622513" w:rsidRDefault="007E6361" w:rsidP="00C52ED1">
                      <w:pPr>
                        <w:rPr>
                          <w:sz w:val="28"/>
                          <w:szCs w:val="28"/>
                        </w:rPr>
                      </w:pPr>
                      <w:r>
                        <w:rPr>
                          <w:sz w:val="28"/>
                          <w:szCs w:val="28"/>
                        </w:rPr>
                        <w:t>July 2027</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4EC69555" wp14:editId="335BAA3B">
                <wp:simplePos x="0" y="0"/>
                <wp:positionH relativeFrom="column">
                  <wp:posOffset>1450340</wp:posOffset>
                </wp:positionH>
                <wp:positionV relativeFrom="paragraph">
                  <wp:posOffset>184785</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44724D0" w14:textId="3878263C" w:rsidR="00C52ED1" w:rsidRPr="00622513" w:rsidRDefault="00387443" w:rsidP="00C52ED1">
                            <w:pPr>
                              <w:rPr>
                                <w:sz w:val="28"/>
                                <w:szCs w:val="28"/>
                              </w:rPr>
                            </w:pPr>
                            <w:r>
                              <w:rPr>
                                <w:sz w:val="28"/>
                                <w:szCs w:val="28"/>
                              </w:rPr>
                              <w:t>Ongoing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C69555" id="Text Box 21" o:spid="_x0000_s1031" type="#_x0000_t202" style="position:absolute;margin-left:114.2pt;margin-top:14.55pt;width:140.25pt;height:2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c/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" filled="f" stroked="f" strokeweight=".5pt">
                <v:textbox>
                  <w:txbxContent>
                    <w:p w14:paraId="744724D0" w14:textId="3878263C" w:rsidR="00C52ED1" w:rsidRPr="00622513" w:rsidRDefault="00387443" w:rsidP="00C52ED1">
                      <w:pPr>
                        <w:rPr>
                          <w:sz w:val="28"/>
                          <w:szCs w:val="28"/>
                        </w:rPr>
                      </w:pPr>
                      <w:r>
                        <w:rPr>
                          <w:sz w:val="28"/>
                          <w:szCs w:val="28"/>
                        </w:rPr>
                        <w:t>Ongoing</w:t>
                      </w:r>
                    </w:p>
                  </w:txbxContent>
                </v:textbox>
              </v:shape>
            </w:pict>
          </mc:Fallback>
        </mc:AlternateContent>
      </w:r>
    </w:p>
    <w:p w14:paraId="4ECAE3AE" w14:textId="77777777" w:rsidR="009B1D38" w:rsidRDefault="00647F3B" w:rsidP="00647F3B">
      <w:pPr>
        <w:tabs>
          <w:tab w:val="left" w:pos="1275"/>
        </w:tabs>
      </w:pPr>
      <w:r>
        <w:tab/>
      </w:r>
    </w:p>
    <w:p w14:paraId="588D7907" w14:textId="77777777" w:rsidR="00C52ED1" w:rsidRDefault="00C52ED1" w:rsidP="009B1D38">
      <w:pPr>
        <w:tabs>
          <w:tab w:val="left" w:pos="3075"/>
        </w:tabs>
        <w:ind w:hanging="709"/>
        <w:rPr>
          <w:noProof/>
        </w:rPr>
      </w:pPr>
    </w:p>
    <w:p w14:paraId="6406BA9A" w14:textId="77777777" w:rsidR="00EF7773" w:rsidRDefault="00EF7773" w:rsidP="00EF7773">
      <w:pPr>
        <w:tabs>
          <w:tab w:val="left" w:pos="2580"/>
        </w:tabs>
      </w:pPr>
    </w:p>
    <w:sdt>
      <w:sdtPr>
        <w:rPr>
          <w:rFonts w:asciiTheme="minorHAnsi" w:eastAsiaTheme="minorHAnsi" w:hAnsiTheme="minorHAnsi" w:cstheme="minorBidi"/>
          <w:color w:val="auto"/>
          <w:sz w:val="22"/>
          <w:szCs w:val="22"/>
          <w:lang w:val="en-GB"/>
        </w:rPr>
        <w:id w:val="-1485008083"/>
        <w:docPartObj>
          <w:docPartGallery w:val="Table of Contents"/>
          <w:docPartUnique/>
        </w:docPartObj>
      </w:sdtPr>
      <w:sdtEndPr>
        <w:rPr>
          <w:b/>
          <w:bCs/>
          <w:noProof/>
          <w:sz w:val="24"/>
          <w:szCs w:val="24"/>
        </w:rPr>
      </w:sdtEndPr>
      <w:sdtContent>
        <w:p w14:paraId="71319AC1" w14:textId="77777777" w:rsidR="00EF7773" w:rsidRDefault="00EF7773" w:rsidP="00EF7773">
          <w:pPr>
            <w:pStyle w:val="TOCHeading"/>
          </w:pPr>
          <w:r>
            <w:t>Contents</w:t>
          </w:r>
        </w:p>
        <w:p w14:paraId="170AE523" w14:textId="34887F96" w:rsidR="00EF7773" w:rsidRDefault="00EF7773" w:rsidP="00EF7773">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75181688" w:history="1">
            <w:r w:rsidRPr="00830264">
              <w:rPr>
                <w:rStyle w:val="Hyperlink"/>
                <w:b/>
                <w:noProof/>
              </w:rPr>
              <w:t>1.</w:t>
            </w:r>
            <w:r>
              <w:rPr>
                <w:rFonts w:eastAsiaTheme="minorEastAsia"/>
                <w:noProof/>
                <w:lang w:eastAsia="en-GB"/>
              </w:rPr>
              <w:tab/>
            </w:r>
            <w:r w:rsidRPr="00830264">
              <w:rPr>
                <w:rStyle w:val="Hyperlink"/>
                <w:b/>
                <w:noProof/>
              </w:rPr>
              <w:t>Scope</w:t>
            </w:r>
            <w:r>
              <w:rPr>
                <w:noProof/>
                <w:webHidden/>
              </w:rPr>
              <w:tab/>
            </w:r>
            <w:r>
              <w:rPr>
                <w:noProof/>
                <w:webHidden/>
              </w:rPr>
              <w:fldChar w:fldCharType="begin"/>
            </w:r>
            <w:r>
              <w:rPr>
                <w:noProof/>
                <w:webHidden/>
              </w:rPr>
              <w:instrText xml:space="preserve"> PAGEREF _Toc75181688 \h </w:instrText>
            </w:r>
            <w:r>
              <w:rPr>
                <w:noProof/>
                <w:webHidden/>
              </w:rPr>
            </w:r>
            <w:r>
              <w:rPr>
                <w:noProof/>
                <w:webHidden/>
              </w:rPr>
              <w:fldChar w:fldCharType="separate"/>
            </w:r>
            <w:r w:rsidR="00FE2AD8">
              <w:rPr>
                <w:noProof/>
                <w:webHidden/>
              </w:rPr>
              <w:t>3</w:t>
            </w:r>
            <w:r>
              <w:rPr>
                <w:noProof/>
                <w:webHidden/>
              </w:rPr>
              <w:fldChar w:fldCharType="end"/>
            </w:r>
          </w:hyperlink>
        </w:p>
        <w:p w14:paraId="18052F7B" w14:textId="4E97D310" w:rsidR="00EF7773" w:rsidRDefault="00F74681" w:rsidP="00EF7773">
          <w:pPr>
            <w:pStyle w:val="TOC1"/>
            <w:tabs>
              <w:tab w:val="left" w:pos="440"/>
              <w:tab w:val="right" w:leader="dot" w:pos="9016"/>
            </w:tabs>
            <w:rPr>
              <w:rFonts w:eastAsiaTheme="minorEastAsia"/>
              <w:noProof/>
              <w:lang w:eastAsia="en-GB"/>
            </w:rPr>
          </w:pPr>
          <w:hyperlink w:anchor="_Toc75181689" w:history="1">
            <w:r w:rsidR="00EF7773" w:rsidRPr="00830264">
              <w:rPr>
                <w:rStyle w:val="Hyperlink"/>
                <w:b/>
                <w:noProof/>
              </w:rPr>
              <w:t>2.</w:t>
            </w:r>
            <w:r w:rsidR="00EF7773">
              <w:rPr>
                <w:rFonts w:eastAsiaTheme="minorEastAsia"/>
                <w:noProof/>
                <w:lang w:eastAsia="en-GB"/>
              </w:rPr>
              <w:tab/>
            </w:r>
            <w:r w:rsidR="00EF7773" w:rsidRPr="00830264">
              <w:rPr>
                <w:rStyle w:val="Hyperlink"/>
                <w:b/>
                <w:noProof/>
              </w:rPr>
              <w:t>Procedure</w:t>
            </w:r>
            <w:r w:rsidR="00EF7773">
              <w:rPr>
                <w:noProof/>
                <w:webHidden/>
              </w:rPr>
              <w:tab/>
            </w:r>
            <w:r w:rsidR="00EF7773">
              <w:rPr>
                <w:noProof/>
                <w:webHidden/>
              </w:rPr>
              <w:fldChar w:fldCharType="begin"/>
            </w:r>
            <w:r w:rsidR="00EF7773">
              <w:rPr>
                <w:noProof/>
                <w:webHidden/>
              </w:rPr>
              <w:instrText xml:space="preserve"> PAGEREF _Toc75181689 \h </w:instrText>
            </w:r>
            <w:r w:rsidR="00EF7773">
              <w:rPr>
                <w:noProof/>
                <w:webHidden/>
              </w:rPr>
            </w:r>
            <w:r w:rsidR="00EF7773">
              <w:rPr>
                <w:noProof/>
                <w:webHidden/>
              </w:rPr>
              <w:fldChar w:fldCharType="separate"/>
            </w:r>
            <w:r w:rsidR="00FE2AD8">
              <w:rPr>
                <w:noProof/>
                <w:webHidden/>
              </w:rPr>
              <w:t>3</w:t>
            </w:r>
            <w:r w:rsidR="00EF7773">
              <w:rPr>
                <w:noProof/>
                <w:webHidden/>
              </w:rPr>
              <w:fldChar w:fldCharType="end"/>
            </w:r>
          </w:hyperlink>
        </w:p>
        <w:p w14:paraId="19FB4B44" w14:textId="6D3058E3" w:rsidR="00EF7773" w:rsidRDefault="00F74681" w:rsidP="00EF7773">
          <w:pPr>
            <w:pStyle w:val="TOC1"/>
            <w:tabs>
              <w:tab w:val="left" w:pos="440"/>
              <w:tab w:val="right" w:leader="dot" w:pos="9016"/>
            </w:tabs>
            <w:rPr>
              <w:rFonts w:eastAsiaTheme="minorEastAsia"/>
              <w:noProof/>
              <w:lang w:eastAsia="en-GB"/>
            </w:rPr>
          </w:pPr>
          <w:hyperlink w:anchor="_Toc75181690" w:history="1">
            <w:r w:rsidR="00EF7773" w:rsidRPr="00830264">
              <w:rPr>
                <w:rStyle w:val="Hyperlink"/>
                <w:b/>
                <w:noProof/>
              </w:rPr>
              <w:t>3.</w:t>
            </w:r>
            <w:r w:rsidR="00EF7773">
              <w:rPr>
                <w:rFonts w:eastAsiaTheme="minorEastAsia"/>
                <w:noProof/>
                <w:lang w:eastAsia="en-GB"/>
              </w:rPr>
              <w:tab/>
            </w:r>
            <w:r w:rsidR="00EF7773" w:rsidRPr="00830264">
              <w:rPr>
                <w:rStyle w:val="Hyperlink"/>
                <w:b/>
                <w:noProof/>
              </w:rPr>
              <w:t>Timescales</w:t>
            </w:r>
            <w:r w:rsidR="00EF7773">
              <w:rPr>
                <w:noProof/>
                <w:webHidden/>
              </w:rPr>
              <w:tab/>
            </w:r>
            <w:r w:rsidR="00EF7773">
              <w:rPr>
                <w:noProof/>
                <w:webHidden/>
              </w:rPr>
              <w:fldChar w:fldCharType="begin"/>
            </w:r>
            <w:r w:rsidR="00EF7773">
              <w:rPr>
                <w:noProof/>
                <w:webHidden/>
              </w:rPr>
              <w:instrText xml:space="preserve"> PAGEREF _Toc75181690 \h </w:instrText>
            </w:r>
            <w:r w:rsidR="00EF7773">
              <w:rPr>
                <w:noProof/>
                <w:webHidden/>
              </w:rPr>
            </w:r>
            <w:r w:rsidR="00EF7773">
              <w:rPr>
                <w:noProof/>
                <w:webHidden/>
              </w:rPr>
              <w:fldChar w:fldCharType="separate"/>
            </w:r>
            <w:r w:rsidR="00FE2AD8">
              <w:rPr>
                <w:noProof/>
                <w:webHidden/>
              </w:rPr>
              <w:t>4</w:t>
            </w:r>
            <w:r w:rsidR="00EF7773">
              <w:rPr>
                <w:noProof/>
                <w:webHidden/>
              </w:rPr>
              <w:fldChar w:fldCharType="end"/>
            </w:r>
          </w:hyperlink>
        </w:p>
        <w:p w14:paraId="5883316A" w14:textId="08B1CA07" w:rsidR="00EF7773" w:rsidRDefault="00F74681" w:rsidP="00EF7773">
          <w:pPr>
            <w:pStyle w:val="TOC1"/>
            <w:tabs>
              <w:tab w:val="left" w:pos="440"/>
              <w:tab w:val="right" w:leader="dot" w:pos="9016"/>
            </w:tabs>
            <w:rPr>
              <w:rFonts w:eastAsiaTheme="minorEastAsia"/>
              <w:noProof/>
              <w:lang w:eastAsia="en-GB"/>
            </w:rPr>
          </w:pPr>
          <w:hyperlink w:anchor="_Toc75181691" w:history="1">
            <w:r w:rsidR="00EF7773" w:rsidRPr="00830264">
              <w:rPr>
                <w:rStyle w:val="Hyperlink"/>
                <w:b/>
                <w:noProof/>
              </w:rPr>
              <w:t>4.</w:t>
            </w:r>
            <w:r w:rsidR="00EF7773">
              <w:rPr>
                <w:rFonts w:eastAsiaTheme="minorEastAsia"/>
                <w:noProof/>
                <w:lang w:eastAsia="en-GB"/>
              </w:rPr>
              <w:tab/>
            </w:r>
            <w:r w:rsidR="00EF7773" w:rsidRPr="00830264">
              <w:rPr>
                <w:rStyle w:val="Hyperlink"/>
                <w:b/>
                <w:noProof/>
              </w:rPr>
              <w:t>Complaints not in scope of this procedure</w:t>
            </w:r>
            <w:r w:rsidR="00EF7773">
              <w:rPr>
                <w:noProof/>
                <w:webHidden/>
              </w:rPr>
              <w:tab/>
            </w:r>
            <w:r w:rsidR="00EF7773">
              <w:rPr>
                <w:noProof/>
                <w:webHidden/>
              </w:rPr>
              <w:fldChar w:fldCharType="begin"/>
            </w:r>
            <w:r w:rsidR="00EF7773">
              <w:rPr>
                <w:noProof/>
                <w:webHidden/>
              </w:rPr>
              <w:instrText xml:space="preserve"> PAGEREF _Toc75181691 \h </w:instrText>
            </w:r>
            <w:r w:rsidR="00EF7773">
              <w:rPr>
                <w:noProof/>
                <w:webHidden/>
              </w:rPr>
            </w:r>
            <w:r w:rsidR="00EF7773">
              <w:rPr>
                <w:noProof/>
                <w:webHidden/>
              </w:rPr>
              <w:fldChar w:fldCharType="separate"/>
            </w:r>
            <w:r w:rsidR="00FE2AD8">
              <w:rPr>
                <w:noProof/>
                <w:webHidden/>
              </w:rPr>
              <w:t>4</w:t>
            </w:r>
            <w:r w:rsidR="00EF7773">
              <w:rPr>
                <w:noProof/>
                <w:webHidden/>
              </w:rPr>
              <w:fldChar w:fldCharType="end"/>
            </w:r>
          </w:hyperlink>
        </w:p>
        <w:p w14:paraId="3C0B94D0" w14:textId="46D299A4" w:rsidR="00EF7773" w:rsidRDefault="00F74681" w:rsidP="00EF7773">
          <w:pPr>
            <w:pStyle w:val="TOC1"/>
            <w:tabs>
              <w:tab w:val="left" w:pos="440"/>
              <w:tab w:val="right" w:leader="dot" w:pos="9016"/>
            </w:tabs>
            <w:rPr>
              <w:rFonts w:eastAsiaTheme="minorEastAsia"/>
              <w:noProof/>
              <w:lang w:eastAsia="en-GB"/>
            </w:rPr>
          </w:pPr>
          <w:hyperlink w:anchor="_Toc75181692" w:history="1">
            <w:r w:rsidR="00EF7773" w:rsidRPr="00830264">
              <w:rPr>
                <w:rStyle w:val="Hyperlink"/>
                <w:b/>
                <w:noProof/>
              </w:rPr>
              <w:t>5.</w:t>
            </w:r>
            <w:r w:rsidR="00EF7773">
              <w:rPr>
                <w:rFonts w:eastAsiaTheme="minorEastAsia"/>
                <w:noProof/>
                <w:lang w:eastAsia="en-GB"/>
              </w:rPr>
              <w:tab/>
            </w:r>
            <w:r w:rsidR="00EF7773" w:rsidRPr="00830264">
              <w:rPr>
                <w:rStyle w:val="Hyperlink"/>
                <w:b/>
                <w:noProof/>
              </w:rPr>
              <w:t>Vexatious complaints</w:t>
            </w:r>
            <w:r w:rsidR="00EF7773">
              <w:rPr>
                <w:noProof/>
                <w:webHidden/>
              </w:rPr>
              <w:tab/>
            </w:r>
            <w:r w:rsidR="00EF7773">
              <w:rPr>
                <w:noProof/>
                <w:webHidden/>
              </w:rPr>
              <w:fldChar w:fldCharType="begin"/>
            </w:r>
            <w:r w:rsidR="00EF7773">
              <w:rPr>
                <w:noProof/>
                <w:webHidden/>
              </w:rPr>
              <w:instrText xml:space="preserve"> PAGEREF _Toc75181692 \h </w:instrText>
            </w:r>
            <w:r w:rsidR="00EF7773">
              <w:rPr>
                <w:noProof/>
                <w:webHidden/>
              </w:rPr>
            </w:r>
            <w:r w:rsidR="00EF7773">
              <w:rPr>
                <w:noProof/>
                <w:webHidden/>
              </w:rPr>
              <w:fldChar w:fldCharType="separate"/>
            </w:r>
            <w:r w:rsidR="00FE2AD8">
              <w:rPr>
                <w:noProof/>
                <w:webHidden/>
              </w:rPr>
              <w:t>6</w:t>
            </w:r>
            <w:r w:rsidR="00EF7773">
              <w:rPr>
                <w:noProof/>
                <w:webHidden/>
              </w:rPr>
              <w:fldChar w:fldCharType="end"/>
            </w:r>
          </w:hyperlink>
        </w:p>
        <w:p w14:paraId="2358B938" w14:textId="442409AE" w:rsidR="00EF7773" w:rsidRDefault="00F74681" w:rsidP="00EF7773">
          <w:pPr>
            <w:pStyle w:val="TOC1"/>
            <w:tabs>
              <w:tab w:val="left" w:pos="440"/>
              <w:tab w:val="right" w:leader="dot" w:pos="9016"/>
            </w:tabs>
            <w:rPr>
              <w:rFonts w:eastAsiaTheme="minorEastAsia"/>
              <w:noProof/>
              <w:lang w:eastAsia="en-GB"/>
            </w:rPr>
          </w:pPr>
          <w:hyperlink w:anchor="_Toc75181693" w:history="1">
            <w:r w:rsidR="00EF7773" w:rsidRPr="00830264">
              <w:rPr>
                <w:rStyle w:val="Hyperlink"/>
                <w:b/>
                <w:noProof/>
              </w:rPr>
              <w:t>6.</w:t>
            </w:r>
            <w:r w:rsidR="00EF7773">
              <w:rPr>
                <w:rFonts w:eastAsiaTheme="minorEastAsia"/>
                <w:noProof/>
                <w:lang w:eastAsia="en-GB"/>
              </w:rPr>
              <w:tab/>
            </w:r>
            <w:r w:rsidR="00EF7773" w:rsidRPr="00830264">
              <w:rPr>
                <w:rStyle w:val="Hyperlink"/>
                <w:b/>
                <w:noProof/>
              </w:rPr>
              <w:t>Resolving complaints</w:t>
            </w:r>
            <w:r w:rsidR="00EF7773">
              <w:rPr>
                <w:noProof/>
                <w:webHidden/>
              </w:rPr>
              <w:tab/>
            </w:r>
            <w:r w:rsidR="00EF7773">
              <w:rPr>
                <w:noProof/>
                <w:webHidden/>
              </w:rPr>
              <w:fldChar w:fldCharType="begin"/>
            </w:r>
            <w:r w:rsidR="00EF7773">
              <w:rPr>
                <w:noProof/>
                <w:webHidden/>
              </w:rPr>
              <w:instrText xml:space="preserve"> PAGEREF _Toc75181693 \h </w:instrText>
            </w:r>
            <w:r w:rsidR="00EF7773">
              <w:rPr>
                <w:noProof/>
                <w:webHidden/>
              </w:rPr>
            </w:r>
            <w:r w:rsidR="00EF7773">
              <w:rPr>
                <w:noProof/>
                <w:webHidden/>
              </w:rPr>
              <w:fldChar w:fldCharType="separate"/>
            </w:r>
            <w:r w:rsidR="00FE2AD8">
              <w:rPr>
                <w:noProof/>
                <w:webHidden/>
              </w:rPr>
              <w:t>6</w:t>
            </w:r>
            <w:r w:rsidR="00EF7773">
              <w:rPr>
                <w:noProof/>
                <w:webHidden/>
              </w:rPr>
              <w:fldChar w:fldCharType="end"/>
            </w:r>
          </w:hyperlink>
        </w:p>
        <w:p w14:paraId="1DC66207" w14:textId="111D30BA" w:rsidR="00EF7773" w:rsidRDefault="00F74681" w:rsidP="00EF7773">
          <w:pPr>
            <w:pStyle w:val="TOC1"/>
            <w:tabs>
              <w:tab w:val="left" w:pos="440"/>
              <w:tab w:val="right" w:leader="dot" w:pos="9016"/>
            </w:tabs>
            <w:rPr>
              <w:rFonts w:eastAsiaTheme="minorEastAsia"/>
              <w:noProof/>
              <w:lang w:eastAsia="en-GB"/>
            </w:rPr>
          </w:pPr>
          <w:hyperlink w:anchor="_Toc75181694" w:history="1">
            <w:r w:rsidR="00EF7773" w:rsidRPr="00830264">
              <w:rPr>
                <w:rStyle w:val="Hyperlink"/>
                <w:b/>
                <w:noProof/>
              </w:rPr>
              <w:t>7.</w:t>
            </w:r>
            <w:r w:rsidR="00EF7773">
              <w:rPr>
                <w:rFonts w:eastAsiaTheme="minorEastAsia"/>
                <w:noProof/>
                <w:lang w:eastAsia="en-GB"/>
              </w:rPr>
              <w:tab/>
            </w:r>
            <w:r w:rsidR="00EF7773" w:rsidRPr="00830264">
              <w:rPr>
                <w:rStyle w:val="Hyperlink"/>
                <w:b/>
                <w:noProof/>
              </w:rPr>
              <w:t>Withdrawal of a complaint</w:t>
            </w:r>
            <w:r w:rsidR="00EF7773">
              <w:rPr>
                <w:noProof/>
                <w:webHidden/>
              </w:rPr>
              <w:tab/>
            </w:r>
            <w:r w:rsidR="00EF7773">
              <w:rPr>
                <w:noProof/>
                <w:webHidden/>
              </w:rPr>
              <w:fldChar w:fldCharType="begin"/>
            </w:r>
            <w:r w:rsidR="00EF7773">
              <w:rPr>
                <w:noProof/>
                <w:webHidden/>
              </w:rPr>
              <w:instrText xml:space="preserve"> PAGEREF _Toc75181694 \h </w:instrText>
            </w:r>
            <w:r w:rsidR="00EF7773">
              <w:rPr>
                <w:noProof/>
                <w:webHidden/>
              </w:rPr>
            </w:r>
            <w:r w:rsidR="00EF7773">
              <w:rPr>
                <w:noProof/>
                <w:webHidden/>
              </w:rPr>
              <w:fldChar w:fldCharType="separate"/>
            </w:r>
            <w:r w:rsidR="00FE2AD8">
              <w:rPr>
                <w:noProof/>
                <w:webHidden/>
              </w:rPr>
              <w:t>6</w:t>
            </w:r>
            <w:r w:rsidR="00EF7773">
              <w:rPr>
                <w:noProof/>
                <w:webHidden/>
              </w:rPr>
              <w:fldChar w:fldCharType="end"/>
            </w:r>
          </w:hyperlink>
        </w:p>
        <w:p w14:paraId="5EAB615C" w14:textId="4A85BA34" w:rsidR="00EF7773" w:rsidRDefault="00F74681" w:rsidP="00EF7773">
          <w:pPr>
            <w:pStyle w:val="TOC1"/>
            <w:tabs>
              <w:tab w:val="left" w:pos="440"/>
              <w:tab w:val="right" w:leader="dot" w:pos="9016"/>
            </w:tabs>
            <w:rPr>
              <w:rFonts w:eastAsiaTheme="minorEastAsia"/>
              <w:noProof/>
              <w:lang w:eastAsia="en-GB"/>
            </w:rPr>
          </w:pPr>
          <w:hyperlink w:anchor="_Toc75181695" w:history="1">
            <w:r w:rsidR="00EF7773" w:rsidRPr="00830264">
              <w:rPr>
                <w:rStyle w:val="Hyperlink"/>
                <w:b/>
                <w:noProof/>
              </w:rPr>
              <w:t>8.</w:t>
            </w:r>
            <w:r w:rsidR="00EF7773">
              <w:rPr>
                <w:rFonts w:eastAsiaTheme="minorEastAsia"/>
                <w:noProof/>
                <w:lang w:eastAsia="en-GB"/>
              </w:rPr>
              <w:tab/>
            </w:r>
            <w:r w:rsidR="00EF7773" w:rsidRPr="00830264">
              <w:rPr>
                <w:rStyle w:val="Hyperlink"/>
                <w:b/>
                <w:noProof/>
              </w:rPr>
              <w:t>Duplicate complaints</w:t>
            </w:r>
            <w:r w:rsidR="00EF7773">
              <w:rPr>
                <w:noProof/>
                <w:webHidden/>
              </w:rPr>
              <w:tab/>
            </w:r>
            <w:r w:rsidR="00EF7773">
              <w:rPr>
                <w:noProof/>
                <w:webHidden/>
              </w:rPr>
              <w:fldChar w:fldCharType="begin"/>
            </w:r>
            <w:r w:rsidR="00EF7773">
              <w:rPr>
                <w:noProof/>
                <w:webHidden/>
              </w:rPr>
              <w:instrText xml:space="preserve"> PAGEREF _Toc75181695 \h </w:instrText>
            </w:r>
            <w:r w:rsidR="00EF7773">
              <w:rPr>
                <w:noProof/>
                <w:webHidden/>
              </w:rPr>
            </w:r>
            <w:r w:rsidR="00EF7773">
              <w:rPr>
                <w:noProof/>
                <w:webHidden/>
              </w:rPr>
              <w:fldChar w:fldCharType="separate"/>
            </w:r>
            <w:r w:rsidR="00FE2AD8">
              <w:rPr>
                <w:noProof/>
                <w:webHidden/>
              </w:rPr>
              <w:t>6</w:t>
            </w:r>
            <w:r w:rsidR="00EF7773">
              <w:rPr>
                <w:noProof/>
                <w:webHidden/>
              </w:rPr>
              <w:fldChar w:fldCharType="end"/>
            </w:r>
          </w:hyperlink>
        </w:p>
        <w:p w14:paraId="6FC2F6D0" w14:textId="06F522BA" w:rsidR="00EF7773" w:rsidRDefault="00F74681" w:rsidP="00EF7773">
          <w:pPr>
            <w:pStyle w:val="TOC1"/>
            <w:tabs>
              <w:tab w:val="left" w:pos="440"/>
              <w:tab w:val="right" w:leader="dot" w:pos="9016"/>
            </w:tabs>
            <w:rPr>
              <w:rFonts w:eastAsiaTheme="minorEastAsia"/>
              <w:noProof/>
              <w:lang w:eastAsia="en-GB"/>
            </w:rPr>
          </w:pPr>
          <w:hyperlink w:anchor="_Toc75181696" w:history="1">
            <w:r w:rsidR="00EF7773" w:rsidRPr="00830264">
              <w:rPr>
                <w:rStyle w:val="Hyperlink"/>
                <w:b/>
                <w:noProof/>
              </w:rPr>
              <w:t>9.</w:t>
            </w:r>
            <w:r w:rsidR="00EF7773">
              <w:rPr>
                <w:rFonts w:eastAsiaTheme="minorEastAsia"/>
                <w:noProof/>
                <w:lang w:eastAsia="en-GB"/>
              </w:rPr>
              <w:tab/>
            </w:r>
            <w:r w:rsidR="00EF7773" w:rsidRPr="00830264">
              <w:rPr>
                <w:rStyle w:val="Hyperlink"/>
                <w:b/>
                <w:noProof/>
              </w:rPr>
              <w:t>Stages</w:t>
            </w:r>
            <w:r w:rsidR="00EF7773">
              <w:rPr>
                <w:noProof/>
                <w:webHidden/>
              </w:rPr>
              <w:tab/>
            </w:r>
            <w:r w:rsidR="00EF7773">
              <w:rPr>
                <w:noProof/>
                <w:webHidden/>
              </w:rPr>
              <w:fldChar w:fldCharType="begin"/>
            </w:r>
            <w:r w:rsidR="00EF7773">
              <w:rPr>
                <w:noProof/>
                <w:webHidden/>
              </w:rPr>
              <w:instrText xml:space="preserve"> PAGEREF _Toc75181696 \h </w:instrText>
            </w:r>
            <w:r w:rsidR="00EF7773">
              <w:rPr>
                <w:noProof/>
                <w:webHidden/>
              </w:rPr>
            </w:r>
            <w:r w:rsidR="00EF7773">
              <w:rPr>
                <w:noProof/>
                <w:webHidden/>
              </w:rPr>
              <w:fldChar w:fldCharType="separate"/>
            </w:r>
            <w:r w:rsidR="00FE2AD8">
              <w:rPr>
                <w:noProof/>
                <w:webHidden/>
              </w:rPr>
              <w:t>6</w:t>
            </w:r>
            <w:r w:rsidR="00EF7773">
              <w:rPr>
                <w:noProof/>
                <w:webHidden/>
              </w:rPr>
              <w:fldChar w:fldCharType="end"/>
            </w:r>
          </w:hyperlink>
        </w:p>
        <w:p w14:paraId="25837516" w14:textId="4EF022DB" w:rsidR="00EF7773" w:rsidRDefault="00F74681" w:rsidP="00EF7773">
          <w:pPr>
            <w:pStyle w:val="TOC1"/>
            <w:tabs>
              <w:tab w:val="left" w:pos="660"/>
              <w:tab w:val="right" w:leader="dot" w:pos="9016"/>
            </w:tabs>
            <w:rPr>
              <w:rFonts w:eastAsiaTheme="minorEastAsia"/>
              <w:noProof/>
              <w:lang w:eastAsia="en-GB"/>
            </w:rPr>
          </w:pPr>
          <w:hyperlink w:anchor="_Toc75181697" w:history="1">
            <w:r w:rsidR="00EF7773" w:rsidRPr="00830264">
              <w:rPr>
                <w:rStyle w:val="Hyperlink"/>
                <w:b/>
                <w:noProof/>
              </w:rPr>
              <w:t>10.</w:t>
            </w:r>
            <w:r w:rsidR="00BA42EC">
              <w:rPr>
                <w:rFonts w:eastAsiaTheme="minorEastAsia"/>
                <w:noProof/>
                <w:lang w:eastAsia="en-GB"/>
              </w:rPr>
              <w:t xml:space="preserve">    </w:t>
            </w:r>
            <w:r w:rsidR="00EF7773" w:rsidRPr="00830264">
              <w:rPr>
                <w:rStyle w:val="Hyperlink"/>
                <w:b/>
                <w:noProof/>
              </w:rPr>
              <w:t>Complaints against the Trust</w:t>
            </w:r>
            <w:r w:rsidR="00EF7773">
              <w:rPr>
                <w:noProof/>
                <w:webHidden/>
              </w:rPr>
              <w:tab/>
            </w:r>
            <w:r w:rsidR="00EF7773">
              <w:rPr>
                <w:noProof/>
                <w:webHidden/>
              </w:rPr>
              <w:fldChar w:fldCharType="begin"/>
            </w:r>
            <w:r w:rsidR="00EF7773">
              <w:rPr>
                <w:noProof/>
                <w:webHidden/>
              </w:rPr>
              <w:instrText xml:space="preserve"> PAGEREF _Toc75181697 \h </w:instrText>
            </w:r>
            <w:r w:rsidR="00EF7773">
              <w:rPr>
                <w:noProof/>
                <w:webHidden/>
              </w:rPr>
            </w:r>
            <w:r w:rsidR="00EF7773">
              <w:rPr>
                <w:noProof/>
                <w:webHidden/>
              </w:rPr>
              <w:fldChar w:fldCharType="separate"/>
            </w:r>
            <w:r w:rsidR="00FE2AD8">
              <w:rPr>
                <w:noProof/>
                <w:webHidden/>
              </w:rPr>
              <w:t>11</w:t>
            </w:r>
            <w:r w:rsidR="00EF7773">
              <w:rPr>
                <w:noProof/>
                <w:webHidden/>
              </w:rPr>
              <w:fldChar w:fldCharType="end"/>
            </w:r>
          </w:hyperlink>
        </w:p>
        <w:p w14:paraId="3F2F99A5" w14:textId="650D1C77" w:rsidR="00EF7773" w:rsidRDefault="00F74681" w:rsidP="00EF7773">
          <w:pPr>
            <w:pStyle w:val="TOC1"/>
            <w:tabs>
              <w:tab w:val="left" w:pos="660"/>
              <w:tab w:val="right" w:leader="dot" w:pos="9016"/>
            </w:tabs>
            <w:rPr>
              <w:rFonts w:eastAsiaTheme="minorEastAsia"/>
              <w:noProof/>
              <w:lang w:eastAsia="en-GB"/>
            </w:rPr>
          </w:pPr>
          <w:hyperlink w:anchor="_Toc75181698" w:history="1">
            <w:r w:rsidR="00EF7773" w:rsidRPr="00830264">
              <w:rPr>
                <w:rStyle w:val="Hyperlink"/>
                <w:b/>
                <w:noProof/>
              </w:rPr>
              <w:t>11.</w:t>
            </w:r>
            <w:r w:rsidR="00BA42EC">
              <w:rPr>
                <w:rFonts w:eastAsiaTheme="minorEastAsia"/>
                <w:noProof/>
                <w:lang w:eastAsia="en-GB"/>
              </w:rPr>
              <w:t xml:space="preserve">    </w:t>
            </w:r>
            <w:r w:rsidR="00EF7773" w:rsidRPr="00830264">
              <w:rPr>
                <w:rStyle w:val="Hyperlink"/>
                <w:b/>
                <w:noProof/>
              </w:rPr>
              <w:t>Further advice</w:t>
            </w:r>
            <w:r w:rsidR="00EF7773">
              <w:rPr>
                <w:noProof/>
                <w:webHidden/>
              </w:rPr>
              <w:tab/>
            </w:r>
            <w:r w:rsidR="00EF7773">
              <w:rPr>
                <w:noProof/>
                <w:webHidden/>
              </w:rPr>
              <w:fldChar w:fldCharType="begin"/>
            </w:r>
            <w:r w:rsidR="00EF7773">
              <w:rPr>
                <w:noProof/>
                <w:webHidden/>
              </w:rPr>
              <w:instrText xml:space="preserve"> PAGEREF _Toc75181698 \h </w:instrText>
            </w:r>
            <w:r w:rsidR="00EF7773">
              <w:rPr>
                <w:noProof/>
                <w:webHidden/>
              </w:rPr>
            </w:r>
            <w:r w:rsidR="00EF7773">
              <w:rPr>
                <w:noProof/>
                <w:webHidden/>
              </w:rPr>
              <w:fldChar w:fldCharType="separate"/>
            </w:r>
            <w:r w:rsidR="00FE2AD8">
              <w:rPr>
                <w:noProof/>
                <w:webHidden/>
              </w:rPr>
              <w:t>15</w:t>
            </w:r>
            <w:r w:rsidR="00EF7773">
              <w:rPr>
                <w:noProof/>
                <w:webHidden/>
              </w:rPr>
              <w:fldChar w:fldCharType="end"/>
            </w:r>
          </w:hyperlink>
        </w:p>
        <w:p w14:paraId="202621D0" w14:textId="6DF1FE84" w:rsidR="00EF7773" w:rsidRDefault="00F74681" w:rsidP="00EF7773">
          <w:pPr>
            <w:pStyle w:val="TOC1"/>
            <w:tabs>
              <w:tab w:val="left" w:pos="660"/>
              <w:tab w:val="right" w:leader="dot" w:pos="9016"/>
            </w:tabs>
            <w:rPr>
              <w:rFonts w:eastAsiaTheme="minorEastAsia"/>
              <w:noProof/>
              <w:lang w:eastAsia="en-GB"/>
            </w:rPr>
          </w:pPr>
          <w:hyperlink w:anchor="_Toc75181699" w:history="1">
            <w:r w:rsidR="00EF7773" w:rsidRPr="00830264">
              <w:rPr>
                <w:rStyle w:val="Hyperlink"/>
                <w:b/>
                <w:noProof/>
              </w:rPr>
              <w:t>12.</w:t>
            </w:r>
            <w:r w:rsidR="00BA42EC">
              <w:rPr>
                <w:rFonts w:eastAsiaTheme="minorEastAsia"/>
                <w:noProof/>
                <w:lang w:eastAsia="en-GB"/>
              </w:rPr>
              <w:t xml:space="preserve">    </w:t>
            </w:r>
            <w:r w:rsidR="00EF7773" w:rsidRPr="00830264">
              <w:rPr>
                <w:rStyle w:val="Hyperlink"/>
                <w:b/>
                <w:noProof/>
              </w:rPr>
              <w:t>Confidentiality</w:t>
            </w:r>
            <w:r w:rsidR="00EF7773">
              <w:rPr>
                <w:noProof/>
                <w:webHidden/>
              </w:rPr>
              <w:tab/>
            </w:r>
            <w:r w:rsidR="00EF7773">
              <w:rPr>
                <w:noProof/>
                <w:webHidden/>
              </w:rPr>
              <w:fldChar w:fldCharType="begin"/>
            </w:r>
            <w:r w:rsidR="00EF7773">
              <w:rPr>
                <w:noProof/>
                <w:webHidden/>
              </w:rPr>
              <w:instrText xml:space="preserve"> PAGEREF _Toc75181699 \h </w:instrText>
            </w:r>
            <w:r w:rsidR="00EF7773">
              <w:rPr>
                <w:noProof/>
                <w:webHidden/>
              </w:rPr>
            </w:r>
            <w:r w:rsidR="00EF7773">
              <w:rPr>
                <w:noProof/>
                <w:webHidden/>
              </w:rPr>
              <w:fldChar w:fldCharType="separate"/>
            </w:r>
            <w:r w:rsidR="00FE2AD8">
              <w:rPr>
                <w:noProof/>
                <w:webHidden/>
              </w:rPr>
              <w:t>15</w:t>
            </w:r>
            <w:r w:rsidR="00EF7773">
              <w:rPr>
                <w:noProof/>
                <w:webHidden/>
              </w:rPr>
              <w:fldChar w:fldCharType="end"/>
            </w:r>
          </w:hyperlink>
        </w:p>
        <w:p w14:paraId="71EBFE5A" w14:textId="500CB378" w:rsidR="00EF7773" w:rsidRDefault="00F74681" w:rsidP="00BA42EC">
          <w:pPr>
            <w:pStyle w:val="TOC2"/>
            <w:tabs>
              <w:tab w:val="left" w:pos="880"/>
              <w:tab w:val="right" w:leader="dot" w:pos="9016"/>
            </w:tabs>
            <w:ind w:left="0"/>
            <w:rPr>
              <w:rFonts w:eastAsiaTheme="minorEastAsia"/>
              <w:noProof/>
              <w:lang w:eastAsia="en-GB"/>
            </w:rPr>
          </w:pPr>
          <w:hyperlink w:anchor="_Toc75181700" w:history="1">
            <w:r w:rsidR="00EF7773" w:rsidRPr="00830264">
              <w:rPr>
                <w:rStyle w:val="Hyperlink"/>
                <w:b/>
                <w:noProof/>
              </w:rPr>
              <w:t>13.</w:t>
            </w:r>
            <w:r w:rsidR="00BA42EC">
              <w:rPr>
                <w:rStyle w:val="Hyperlink"/>
                <w:b/>
                <w:noProof/>
              </w:rPr>
              <w:t xml:space="preserve">    A</w:t>
            </w:r>
            <w:r w:rsidR="00EF7773" w:rsidRPr="00830264">
              <w:rPr>
                <w:rStyle w:val="Hyperlink"/>
                <w:b/>
                <w:noProof/>
              </w:rPr>
              <w:t>ppendices</w:t>
            </w:r>
            <w:r w:rsidR="00EF7773">
              <w:rPr>
                <w:noProof/>
                <w:webHidden/>
              </w:rPr>
              <w:tab/>
            </w:r>
            <w:r w:rsidR="00EF7773">
              <w:rPr>
                <w:noProof/>
                <w:webHidden/>
              </w:rPr>
              <w:fldChar w:fldCharType="begin"/>
            </w:r>
            <w:r w:rsidR="00EF7773">
              <w:rPr>
                <w:noProof/>
                <w:webHidden/>
              </w:rPr>
              <w:instrText xml:space="preserve"> PAGEREF _Toc75181700 \h </w:instrText>
            </w:r>
            <w:r w:rsidR="00EF7773">
              <w:rPr>
                <w:noProof/>
                <w:webHidden/>
              </w:rPr>
            </w:r>
            <w:r w:rsidR="00EF7773">
              <w:rPr>
                <w:noProof/>
                <w:webHidden/>
              </w:rPr>
              <w:fldChar w:fldCharType="separate"/>
            </w:r>
            <w:r w:rsidR="00FE2AD8">
              <w:rPr>
                <w:noProof/>
                <w:webHidden/>
              </w:rPr>
              <w:t>15</w:t>
            </w:r>
            <w:r w:rsidR="00EF7773">
              <w:rPr>
                <w:noProof/>
                <w:webHidden/>
              </w:rPr>
              <w:fldChar w:fldCharType="end"/>
            </w:r>
          </w:hyperlink>
        </w:p>
        <w:p w14:paraId="0589C214" w14:textId="50CC1776" w:rsidR="00EF7773" w:rsidRDefault="00F74681" w:rsidP="00EF7773">
          <w:pPr>
            <w:pStyle w:val="TOC3"/>
            <w:tabs>
              <w:tab w:val="right" w:leader="dot" w:pos="9016"/>
            </w:tabs>
            <w:rPr>
              <w:rFonts w:eastAsiaTheme="minorEastAsia"/>
              <w:noProof/>
              <w:lang w:eastAsia="en-GB"/>
            </w:rPr>
          </w:pPr>
          <w:hyperlink w:anchor="_Toc75181701" w:history="1">
            <w:r w:rsidR="00EF7773" w:rsidRPr="00830264">
              <w:rPr>
                <w:rStyle w:val="Hyperlink"/>
                <w:rFonts w:cstheme="minorHAnsi"/>
                <w:b/>
                <w:i/>
                <w:noProof/>
              </w:rPr>
              <w:t>Appendix 1: Policy for managing serial and unreasonable complaints</w:t>
            </w:r>
            <w:r w:rsidR="00EF7773">
              <w:rPr>
                <w:noProof/>
                <w:webHidden/>
              </w:rPr>
              <w:tab/>
            </w:r>
            <w:r w:rsidR="00EF7773">
              <w:rPr>
                <w:noProof/>
                <w:webHidden/>
              </w:rPr>
              <w:fldChar w:fldCharType="begin"/>
            </w:r>
            <w:r w:rsidR="00EF7773">
              <w:rPr>
                <w:noProof/>
                <w:webHidden/>
              </w:rPr>
              <w:instrText xml:space="preserve"> PAGEREF _Toc75181701 \h </w:instrText>
            </w:r>
            <w:r w:rsidR="00EF7773">
              <w:rPr>
                <w:noProof/>
                <w:webHidden/>
              </w:rPr>
            </w:r>
            <w:r w:rsidR="00EF7773">
              <w:rPr>
                <w:noProof/>
                <w:webHidden/>
              </w:rPr>
              <w:fldChar w:fldCharType="separate"/>
            </w:r>
            <w:r w:rsidR="00FE2AD8">
              <w:rPr>
                <w:noProof/>
                <w:webHidden/>
              </w:rPr>
              <w:t>15</w:t>
            </w:r>
            <w:r w:rsidR="00EF7773">
              <w:rPr>
                <w:noProof/>
                <w:webHidden/>
              </w:rPr>
              <w:fldChar w:fldCharType="end"/>
            </w:r>
          </w:hyperlink>
        </w:p>
        <w:p w14:paraId="10E724A7" w14:textId="4312EF27" w:rsidR="00EF7773" w:rsidRDefault="00F74681" w:rsidP="00EF7773">
          <w:pPr>
            <w:pStyle w:val="TOC3"/>
            <w:tabs>
              <w:tab w:val="right" w:leader="dot" w:pos="9016"/>
            </w:tabs>
            <w:rPr>
              <w:rFonts w:eastAsiaTheme="minorEastAsia"/>
              <w:noProof/>
              <w:lang w:eastAsia="en-GB"/>
            </w:rPr>
          </w:pPr>
          <w:hyperlink w:anchor="_Toc75181702" w:history="1">
            <w:r w:rsidR="00EF7773" w:rsidRPr="00830264">
              <w:rPr>
                <w:rStyle w:val="Hyperlink"/>
                <w:rFonts w:cstheme="minorHAnsi"/>
                <w:b/>
                <w:i/>
                <w:noProof/>
              </w:rPr>
              <w:t>Appendix 2 – Formal Complaint Form</w:t>
            </w:r>
            <w:r w:rsidR="00EF7773">
              <w:rPr>
                <w:noProof/>
                <w:webHidden/>
              </w:rPr>
              <w:tab/>
            </w:r>
            <w:r w:rsidR="00EF7773">
              <w:rPr>
                <w:noProof/>
                <w:webHidden/>
              </w:rPr>
              <w:fldChar w:fldCharType="begin"/>
            </w:r>
            <w:r w:rsidR="00EF7773">
              <w:rPr>
                <w:noProof/>
                <w:webHidden/>
              </w:rPr>
              <w:instrText xml:space="preserve"> PAGEREF _Toc75181702 \h </w:instrText>
            </w:r>
            <w:r w:rsidR="00EF7773">
              <w:rPr>
                <w:noProof/>
                <w:webHidden/>
              </w:rPr>
            </w:r>
            <w:r w:rsidR="00EF7773">
              <w:rPr>
                <w:noProof/>
                <w:webHidden/>
              </w:rPr>
              <w:fldChar w:fldCharType="separate"/>
            </w:r>
            <w:r w:rsidR="00FE2AD8">
              <w:rPr>
                <w:noProof/>
                <w:webHidden/>
              </w:rPr>
              <w:t>17</w:t>
            </w:r>
            <w:r w:rsidR="00EF7773">
              <w:rPr>
                <w:noProof/>
                <w:webHidden/>
              </w:rPr>
              <w:fldChar w:fldCharType="end"/>
            </w:r>
          </w:hyperlink>
        </w:p>
        <w:p w14:paraId="0E75D4AA" w14:textId="77777777" w:rsidR="00EF7773" w:rsidRDefault="00EF7773" w:rsidP="00EF7773">
          <w:r>
            <w:rPr>
              <w:b/>
              <w:bCs/>
              <w:noProof/>
              <w:lang w:val="en-US"/>
            </w:rPr>
            <w:fldChar w:fldCharType="end"/>
          </w:r>
        </w:p>
      </w:sdtContent>
    </w:sdt>
    <w:p w14:paraId="596C47DC" w14:textId="77777777" w:rsidR="00EF7773" w:rsidRDefault="00EF7773" w:rsidP="00EF7773">
      <w:pPr>
        <w:tabs>
          <w:tab w:val="left" w:pos="2580"/>
        </w:tabs>
      </w:pPr>
    </w:p>
    <w:p w14:paraId="2A0DB56A" w14:textId="77777777" w:rsidR="00EF7773" w:rsidRDefault="00EF7773" w:rsidP="00EF7773">
      <w:pPr>
        <w:tabs>
          <w:tab w:val="left" w:pos="2580"/>
        </w:tabs>
      </w:pPr>
    </w:p>
    <w:p w14:paraId="13570833" w14:textId="70A0F4D5" w:rsidR="00EF7773" w:rsidRDefault="00EF7773" w:rsidP="00EF7773">
      <w:pPr>
        <w:tabs>
          <w:tab w:val="left" w:pos="2580"/>
        </w:tabs>
      </w:pPr>
      <w:r>
        <w:rPr>
          <w:noProof/>
          <w:lang w:eastAsia="en-GB"/>
        </w:rPr>
        <mc:AlternateContent>
          <mc:Choice Requires="wps">
            <w:drawing>
              <wp:anchor distT="45720" distB="45720" distL="114300" distR="114300" simplePos="0" relativeHeight="251671552" behindDoc="1" locked="0" layoutInCell="1" allowOverlap="1" wp14:anchorId="02A13958" wp14:editId="7E21A674">
                <wp:simplePos x="0" y="0"/>
                <wp:positionH relativeFrom="margin">
                  <wp:align>center</wp:align>
                </wp:positionH>
                <wp:positionV relativeFrom="paragraph">
                  <wp:posOffset>304</wp:posOffset>
                </wp:positionV>
                <wp:extent cx="5705475" cy="1404620"/>
                <wp:effectExtent l="0" t="0" r="28575" b="20320"/>
                <wp:wrapTight wrapText="bothSides">
                  <wp:wrapPolygon edited="0">
                    <wp:start x="0" y="0"/>
                    <wp:lineTo x="0" y="21648"/>
                    <wp:lineTo x="21636" y="21648"/>
                    <wp:lineTo x="2163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14:paraId="7148D5DE" w14:textId="77777777" w:rsidR="00EF7773" w:rsidRDefault="00EF7773" w:rsidP="00EF7773">
                            <w:r>
                              <w:t>HET schools are to publish this policy on their websites. The policy will also be published on the Trust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A13958" id="Text Box 2" o:spid="_x0000_s1032" type="#_x0000_t202" style="position:absolute;margin-left:0;margin-top:0;width:449.25pt;height:110.6pt;z-index:-2516449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">
                <v:textbox style="mso-fit-shape-to-text:t">
                  <w:txbxContent>
                    <w:p w14:paraId="7148D5DE" w14:textId="77777777" w:rsidR="00EF7773" w:rsidRDefault="00EF7773" w:rsidP="00EF7773">
                      <w:r>
                        <w:t>HET schools are to publish this policy on their websites. The policy will also be published on the Trust website.</w:t>
                      </w:r>
                    </w:p>
                  </w:txbxContent>
                </v:textbox>
                <w10:wrap type="tight" anchorx="margin"/>
              </v:shape>
            </w:pict>
          </mc:Fallback>
        </mc:AlternateContent>
      </w:r>
    </w:p>
    <w:p w14:paraId="69DD82FE" w14:textId="71F72E9A" w:rsidR="00387443" w:rsidRDefault="00387443" w:rsidP="00387443"/>
    <w:p w14:paraId="32C3AC1A" w14:textId="614310D0" w:rsidR="00387443" w:rsidRDefault="00387443" w:rsidP="00387443"/>
    <w:p w14:paraId="64E8E728" w14:textId="7AFD1EAA" w:rsidR="00387443" w:rsidRDefault="00387443" w:rsidP="00387443"/>
    <w:p w14:paraId="5B8E5B3D" w14:textId="2AE78EC8" w:rsidR="00387443" w:rsidRDefault="00387443" w:rsidP="00387443"/>
    <w:p w14:paraId="105D6008" w14:textId="41A1172B" w:rsidR="00387443" w:rsidRDefault="00387443" w:rsidP="00387443"/>
    <w:p w14:paraId="5C02A6AF" w14:textId="796D9C83" w:rsidR="00387443" w:rsidRDefault="00387443" w:rsidP="00387443"/>
    <w:p w14:paraId="7D1A3523" w14:textId="1644F996" w:rsidR="00387443" w:rsidRDefault="00387443" w:rsidP="00387443"/>
    <w:p w14:paraId="6F27A031" w14:textId="71A872CF" w:rsidR="00387443" w:rsidRDefault="00387443" w:rsidP="00387443"/>
    <w:p w14:paraId="66496C67" w14:textId="44E3C264" w:rsidR="00387443" w:rsidRDefault="00387443" w:rsidP="00387443"/>
    <w:p w14:paraId="70A55C3A" w14:textId="5A7BB4F4" w:rsidR="00387443" w:rsidRDefault="00387443" w:rsidP="00387443"/>
    <w:p w14:paraId="56D9EB1A" w14:textId="10FF0977" w:rsidR="00387443" w:rsidRDefault="00387443" w:rsidP="00387443"/>
    <w:p w14:paraId="231AC88A" w14:textId="1B060A26" w:rsidR="00387443" w:rsidRDefault="00387443" w:rsidP="00387443"/>
    <w:p w14:paraId="51C00615" w14:textId="20309CC4" w:rsidR="00387443" w:rsidRDefault="00387443" w:rsidP="00387443"/>
    <w:p w14:paraId="03FAC294" w14:textId="4BF52F8B" w:rsidR="00387443" w:rsidRDefault="00387443" w:rsidP="00387443"/>
    <w:p w14:paraId="182DBBF1" w14:textId="0288A3AF" w:rsidR="00387443" w:rsidRDefault="00387443" w:rsidP="00387443"/>
    <w:p w14:paraId="4EFC2D58" w14:textId="007DFCD7" w:rsidR="00387443" w:rsidRDefault="00387443" w:rsidP="00387443"/>
    <w:p w14:paraId="7C597F72" w14:textId="11326AC2" w:rsidR="00387443" w:rsidRDefault="00387443" w:rsidP="00387443"/>
    <w:p w14:paraId="56365523" w14:textId="70066720" w:rsidR="00387443" w:rsidRDefault="00387443" w:rsidP="00387443"/>
    <w:p w14:paraId="40AF29B7" w14:textId="42E60983" w:rsidR="00387443" w:rsidRDefault="00387443" w:rsidP="00387443"/>
    <w:p w14:paraId="0E07C288" w14:textId="77777777" w:rsidR="00FE234D" w:rsidRDefault="00FE234D" w:rsidP="00387443"/>
    <w:p w14:paraId="0AFC2435" w14:textId="4883E341" w:rsidR="00387443" w:rsidRDefault="00387443" w:rsidP="00387443"/>
    <w:p w14:paraId="06B20923" w14:textId="77777777" w:rsidR="00387443" w:rsidRPr="00387443" w:rsidRDefault="00387443" w:rsidP="00387443"/>
    <w:p w14:paraId="0CE25403" w14:textId="77777777" w:rsidR="00EF7773" w:rsidRPr="00387443" w:rsidRDefault="00EF7773" w:rsidP="00EF7773">
      <w:pPr>
        <w:pStyle w:val="ListParagraph"/>
        <w:numPr>
          <w:ilvl w:val="0"/>
          <w:numId w:val="1"/>
        </w:numPr>
        <w:tabs>
          <w:tab w:val="left" w:pos="2580"/>
        </w:tabs>
        <w:outlineLvl w:val="0"/>
        <w:rPr>
          <w:b/>
          <w:sz w:val="24"/>
          <w:szCs w:val="24"/>
        </w:rPr>
      </w:pPr>
      <w:bookmarkStart w:id="0" w:name="_Toc75181688"/>
      <w:r w:rsidRPr="00387443">
        <w:rPr>
          <w:b/>
          <w:sz w:val="24"/>
          <w:szCs w:val="24"/>
        </w:rPr>
        <w:lastRenderedPageBreak/>
        <w:t>Scope</w:t>
      </w:r>
      <w:bookmarkEnd w:id="0"/>
    </w:p>
    <w:p w14:paraId="61BDB581" w14:textId="554D6CE8" w:rsidR="00EF7773" w:rsidRDefault="00EF7773" w:rsidP="00EF7773">
      <w:pPr>
        <w:tabs>
          <w:tab w:val="left" w:pos="2580"/>
        </w:tabs>
        <w:rPr>
          <w:sz w:val="22"/>
          <w:szCs w:val="22"/>
        </w:rPr>
      </w:pPr>
      <w:r w:rsidRPr="00387443">
        <w:rPr>
          <w:sz w:val="22"/>
          <w:szCs w:val="22"/>
        </w:rPr>
        <w:t xml:space="preserve">This policy is based on guidance from Part 7 of the Education (Independent School Standards) Regulations 2014 and best practice guidance for school complaints 2021 published by the Department for Education and should also be read in conjunction with any other relevant Trust policies. </w:t>
      </w:r>
    </w:p>
    <w:p w14:paraId="1657F1F3" w14:textId="77777777" w:rsidR="00696AA7" w:rsidRPr="00387443" w:rsidRDefault="00696AA7" w:rsidP="00EF7773">
      <w:pPr>
        <w:tabs>
          <w:tab w:val="left" w:pos="2580"/>
        </w:tabs>
        <w:rPr>
          <w:sz w:val="22"/>
          <w:szCs w:val="22"/>
        </w:rPr>
      </w:pPr>
    </w:p>
    <w:p w14:paraId="45E8FB77" w14:textId="0263E5A0" w:rsidR="00EF7773" w:rsidRPr="00387443" w:rsidRDefault="00EF7773" w:rsidP="00EF7773">
      <w:pPr>
        <w:tabs>
          <w:tab w:val="left" w:pos="2580"/>
        </w:tabs>
        <w:rPr>
          <w:sz w:val="22"/>
          <w:szCs w:val="22"/>
        </w:rPr>
      </w:pPr>
      <w:r w:rsidRPr="00387443">
        <w:rPr>
          <w:sz w:val="22"/>
          <w:szCs w:val="22"/>
        </w:rPr>
        <w:t xml:space="preserve">The policy covers all schools within the Hamwic Education Trust (HET) and the Trust itself. </w:t>
      </w:r>
    </w:p>
    <w:p w14:paraId="4D6CCBF2" w14:textId="77777777" w:rsidR="00387443" w:rsidRPr="00387443" w:rsidRDefault="00387443" w:rsidP="00EF7773">
      <w:pPr>
        <w:tabs>
          <w:tab w:val="left" w:pos="2580"/>
        </w:tabs>
        <w:rPr>
          <w:sz w:val="22"/>
          <w:szCs w:val="22"/>
        </w:rPr>
      </w:pPr>
    </w:p>
    <w:p w14:paraId="1603E9C3" w14:textId="1A75EDF6" w:rsidR="00EF7773" w:rsidRPr="00387443" w:rsidRDefault="00EF7773" w:rsidP="00EF7773">
      <w:pPr>
        <w:tabs>
          <w:tab w:val="left" w:pos="2580"/>
        </w:tabs>
        <w:rPr>
          <w:sz w:val="22"/>
          <w:szCs w:val="22"/>
        </w:rPr>
      </w:pPr>
      <w:r w:rsidRPr="00387443">
        <w:rPr>
          <w:sz w:val="22"/>
          <w:szCs w:val="22"/>
        </w:rPr>
        <w:t>The complaints policy is not limited to parents or carers or children that are registered at any one school within HET. Any person, including members of the public, may make a complaint about any provision of facilities or services that we provide. Unless complaints are dealt with under separate statutory procedures (such as appeals relating to exclusions or admissions) – please see Section 4 Complaints Not in Scope of the Procedure), this complaints policy will be used.</w:t>
      </w:r>
    </w:p>
    <w:p w14:paraId="3936BAED" w14:textId="77777777" w:rsidR="00387443" w:rsidRPr="00387443" w:rsidRDefault="00387443" w:rsidP="00EF7773">
      <w:pPr>
        <w:tabs>
          <w:tab w:val="left" w:pos="2580"/>
        </w:tabs>
        <w:rPr>
          <w:sz w:val="22"/>
          <w:szCs w:val="22"/>
        </w:rPr>
      </w:pPr>
    </w:p>
    <w:p w14:paraId="2F2B960A" w14:textId="77777777" w:rsidR="00EF7773" w:rsidRPr="00387443" w:rsidRDefault="00EF7773" w:rsidP="00EF7773">
      <w:pPr>
        <w:tabs>
          <w:tab w:val="left" w:pos="2580"/>
        </w:tabs>
        <w:rPr>
          <w:sz w:val="22"/>
          <w:szCs w:val="22"/>
        </w:rPr>
      </w:pPr>
      <w:r w:rsidRPr="00387443">
        <w:rPr>
          <w:sz w:val="22"/>
          <w:szCs w:val="22"/>
        </w:rPr>
        <w:t>A ‘concern’ may be defined as ‘an expression of worry or doubt over an issue considered to be important for which reassurances are sought.’</w:t>
      </w:r>
    </w:p>
    <w:p w14:paraId="3627B9F3" w14:textId="03ADF7A9" w:rsidR="00EF7773" w:rsidRPr="00387443" w:rsidRDefault="00EF7773" w:rsidP="00EF7773">
      <w:pPr>
        <w:tabs>
          <w:tab w:val="left" w:pos="2580"/>
        </w:tabs>
        <w:rPr>
          <w:sz w:val="22"/>
          <w:szCs w:val="22"/>
        </w:rPr>
      </w:pPr>
      <w:r w:rsidRPr="00387443">
        <w:rPr>
          <w:sz w:val="22"/>
          <w:szCs w:val="22"/>
        </w:rPr>
        <w:t>A complaint may be defined as an ‘expression of dissatisfaction however made, about actions taken or a lack of action.’</w:t>
      </w:r>
    </w:p>
    <w:p w14:paraId="4402AE8A" w14:textId="77777777" w:rsidR="00387443" w:rsidRPr="00387443" w:rsidRDefault="00387443" w:rsidP="00EF7773">
      <w:pPr>
        <w:tabs>
          <w:tab w:val="left" w:pos="2580"/>
        </w:tabs>
        <w:rPr>
          <w:sz w:val="22"/>
          <w:szCs w:val="22"/>
        </w:rPr>
      </w:pPr>
    </w:p>
    <w:p w14:paraId="2D158196" w14:textId="35EEBB0D" w:rsidR="00EF7773" w:rsidRPr="00387443" w:rsidRDefault="00EF7773" w:rsidP="00EF7773">
      <w:pPr>
        <w:tabs>
          <w:tab w:val="left" w:pos="2580"/>
        </w:tabs>
        <w:rPr>
          <w:sz w:val="22"/>
          <w:szCs w:val="22"/>
        </w:rPr>
      </w:pPr>
      <w:r w:rsidRPr="00387443">
        <w:rPr>
          <w:sz w:val="22"/>
          <w:szCs w:val="22"/>
        </w:rPr>
        <w:t>It is in everyone’s interest that concerns and complaints are resolved at the earliest possible stage. Many issues can be resolved informally, without the need to use the formal stages of the complaints procedure. HET and the schools within take concerns seriously and will make every effort to resolve the matter as quickly as possible.</w:t>
      </w:r>
    </w:p>
    <w:p w14:paraId="228AB02D" w14:textId="77777777" w:rsidR="00387443" w:rsidRPr="00387443" w:rsidRDefault="00387443" w:rsidP="00EF7773">
      <w:pPr>
        <w:tabs>
          <w:tab w:val="left" w:pos="2580"/>
        </w:tabs>
        <w:rPr>
          <w:sz w:val="22"/>
          <w:szCs w:val="22"/>
        </w:rPr>
      </w:pPr>
    </w:p>
    <w:p w14:paraId="2D1916F5" w14:textId="3D9568A4" w:rsidR="00EF7773" w:rsidRPr="00387443" w:rsidRDefault="00EF7773" w:rsidP="00EF7773">
      <w:pPr>
        <w:tabs>
          <w:tab w:val="left" w:pos="2580"/>
        </w:tabs>
        <w:rPr>
          <w:sz w:val="22"/>
          <w:szCs w:val="22"/>
        </w:rPr>
      </w:pPr>
      <w:r w:rsidRPr="00387443">
        <w:rPr>
          <w:sz w:val="22"/>
          <w:szCs w:val="22"/>
        </w:rPr>
        <w:t xml:space="preserve">If you have difficulty discussing a concern with a particular member of staff, we will respect your views. In these cases, you may be referred to another staff member. Similarly, if the member of staff directly involved feels unable to deal with a concern, you may be referred to another member of staff. The member of staff may be more senior but does not have to be. The ability to consider the concern objectively and impartially is more important. </w:t>
      </w:r>
    </w:p>
    <w:p w14:paraId="27DC418F" w14:textId="77777777" w:rsidR="00387443" w:rsidRPr="00387443" w:rsidRDefault="00387443" w:rsidP="00EF7773">
      <w:pPr>
        <w:tabs>
          <w:tab w:val="left" w:pos="2580"/>
        </w:tabs>
        <w:rPr>
          <w:sz w:val="22"/>
          <w:szCs w:val="22"/>
        </w:rPr>
      </w:pPr>
    </w:p>
    <w:p w14:paraId="36928913" w14:textId="47CBC698" w:rsidR="00EF7773" w:rsidRPr="00387443" w:rsidRDefault="00EF7773" w:rsidP="00EF7773">
      <w:pPr>
        <w:tabs>
          <w:tab w:val="left" w:pos="2580"/>
        </w:tabs>
        <w:rPr>
          <w:sz w:val="22"/>
          <w:szCs w:val="22"/>
        </w:rPr>
      </w:pPr>
      <w:r w:rsidRPr="00387443">
        <w:rPr>
          <w:sz w:val="22"/>
          <w:szCs w:val="22"/>
        </w:rPr>
        <w:t xml:space="preserve">We understand however, that there are occasions when people would like to raise their concerns formally. In this case, the school will attempt to resolve the issue internally, through the stages outlined within this complaints policy. </w:t>
      </w:r>
    </w:p>
    <w:p w14:paraId="6F8E7F2C" w14:textId="77777777" w:rsidR="00387443" w:rsidRPr="00387443" w:rsidRDefault="00387443" w:rsidP="00EF7773">
      <w:pPr>
        <w:tabs>
          <w:tab w:val="left" w:pos="2580"/>
        </w:tabs>
        <w:rPr>
          <w:sz w:val="22"/>
          <w:szCs w:val="22"/>
        </w:rPr>
      </w:pPr>
    </w:p>
    <w:p w14:paraId="2EA1701A" w14:textId="77777777" w:rsidR="00EF7773" w:rsidRPr="00387443" w:rsidRDefault="00EF7773" w:rsidP="00EF7773">
      <w:pPr>
        <w:pStyle w:val="ListParagraph"/>
        <w:numPr>
          <w:ilvl w:val="0"/>
          <w:numId w:val="1"/>
        </w:numPr>
        <w:tabs>
          <w:tab w:val="left" w:pos="2580"/>
        </w:tabs>
        <w:outlineLvl w:val="0"/>
        <w:rPr>
          <w:b/>
          <w:sz w:val="24"/>
          <w:szCs w:val="24"/>
        </w:rPr>
      </w:pPr>
      <w:bookmarkStart w:id="1" w:name="_Toc75181689"/>
      <w:r w:rsidRPr="00387443">
        <w:rPr>
          <w:b/>
          <w:sz w:val="24"/>
          <w:szCs w:val="24"/>
        </w:rPr>
        <w:t>Procedure</w:t>
      </w:r>
      <w:bookmarkEnd w:id="1"/>
    </w:p>
    <w:p w14:paraId="025652E4" w14:textId="77777777" w:rsidR="00EF7773" w:rsidRPr="00387443" w:rsidRDefault="00EF7773" w:rsidP="00EF7773">
      <w:pPr>
        <w:tabs>
          <w:tab w:val="left" w:pos="2580"/>
        </w:tabs>
        <w:rPr>
          <w:sz w:val="22"/>
          <w:szCs w:val="22"/>
        </w:rPr>
      </w:pPr>
      <w:r w:rsidRPr="00387443">
        <w:rPr>
          <w:sz w:val="22"/>
          <w:szCs w:val="22"/>
        </w:rPr>
        <w:t>Any concern or complaint can be made in person, in writing or by telephone. They may also be made by a third party acting on behalf of a complainant, as long as they have appropriate consent to do so.</w:t>
      </w:r>
    </w:p>
    <w:p w14:paraId="44B6A635" w14:textId="57541412" w:rsidR="00EF7773" w:rsidRDefault="00EF7773" w:rsidP="00EF7773">
      <w:pPr>
        <w:tabs>
          <w:tab w:val="left" w:pos="2580"/>
        </w:tabs>
        <w:rPr>
          <w:sz w:val="22"/>
          <w:szCs w:val="22"/>
        </w:rPr>
      </w:pPr>
      <w:r w:rsidRPr="00387443">
        <w:rPr>
          <w:sz w:val="22"/>
          <w:szCs w:val="22"/>
        </w:rPr>
        <w:t xml:space="preserve">Concerns should be raised with either the class teacher or School Leader. If the issue remains unresolved, the next step is to make a formal complaint. </w:t>
      </w:r>
    </w:p>
    <w:p w14:paraId="4F92D1A7" w14:textId="77777777" w:rsidR="00387443" w:rsidRPr="00387443" w:rsidRDefault="00387443" w:rsidP="00EF7773">
      <w:pPr>
        <w:tabs>
          <w:tab w:val="left" w:pos="2580"/>
        </w:tabs>
        <w:rPr>
          <w:sz w:val="22"/>
          <w:szCs w:val="22"/>
        </w:rPr>
      </w:pPr>
    </w:p>
    <w:p w14:paraId="2E130DA2" w14:textId="77777777" w:rsidR="00EF7773" w:rsidRPr="00387443" w:rsidRDefault="00EF7773" w:rsidP="00EF7773">
      <w:pPr>
        <w:tabs>
          <w:tab w:val="left" w:pos="2580"/>
        </w:tabs>
        <w:rPr>
          <w:sz w:val="22"/>
          <w:szCs w:val="22"/>
        </w:rPr>
      </w:pPr>
      <w:r w:rsidRPr="00387443">
        <w:rPr>
          <w:sz w:val="22"/>
          <w:szCs w:val="22"/>
        </w:rPr>
        <w:t xml:space="preserve">Complainants should not approach individual governors to raise concerns or complaints. Governors have no power to act on an individual basis and it may also prevent them from considering complaints in Stage 4 of the procedure. </w:t>
      </w:r>
    </w:p>
    <w:p w14:paraId="2BFECA2F" w14:textId="77777777" w:rsidR="00EF7773" w:rsidRPr="00387443" w:rsidRDefault="00EF7773" w:rsidP="00EF7773">
      <w:pPr>
        <w:tabs>
          <w:tab w:val="left" w:pos="2580"/>
        </w:tabs>
        <w:rPr>
          <w:sz w:val="22"/>
          <w:szCs w:val="22"/>
        </w:rPr>
      </w:pPr>
      <w:r w:rsidRPr="00387443">
        <w:rPr>
          <w:sz w:val="22"/>
          <w:szCs w:val="22"/>
        </w:rPr>
        <w:t>Complaints against school staff (except the School Leader) should be made in the first instance, to the School Leader.</w:t>
      </w:r>
    </w:p>
    <w:p w14:paraId="689F27BE" w14:textId="77777777" w:rsidR="00EF7773" w:rsidRPr="00387443" w:rsidRDefault="00EF7773" w:rsidP="00EF7773">
      <w:pPr>
        <w:tabs>
          <w:tab w:val="left" w:pos="2580"/>
        </w:tabs>
        <w:rPr>
          <w:sz w:val="22"/>
          <w:szCs w:val="22"/>
        </w:rPr>
      </w:pPr>
      <w:r w:rsidRPr="00387443">
        <w:rPr>
          <w:sz w:val="22"/>
          <w:szCs w:val="22"/>
        </w:rPr>
        <w:t xml:space="preserve">Complaints that involve, or are about, the School Leader should be addressed to the Chair of governors. </w:t>
      </w:r>
    </w:p>
    <w:p w14:paraId="3CC4867B" w14:textId="30123B50" w:rsidR="00EF7773" w:rsidRDefault="00EF7773" w:rsidP="00EF7773">
      <w:pPr>
        <w:tabs>
          <w:tab w:val="left" w:pos="2580"/>
        </w:tabs>
        <w:rPr>
          <w:sz w:val="22"/>
          <w:szCs w:val="22"/>
        </w:rPr>
      </w:pPr>
      <w:r w:rsidRPr="00387443">
        <w:rPr>
          <w:sz w:val="22"/>
          <w:szCs w:val="22"/>
        </w:rPr>
        <w:t xml:space="preserve">Complaints about the Chair of governors, any individual governor or the whole of the governing body should be addressed to the Clerk to the governing body. </w:t>
      </w:r>
      <w:r w:rsidR="000E5B83">
        <w:rPr>
          <w:sz w:val="22"/>
          <w:szCs w:val="22"/>
        </w:rPr>
        <w:t xml:space="preserve"> For schools where there is currently no governing body complaints should be addressed to Louise Newman, Head of Governance (louise.newman@hamwic.org)</w:t>
      </w:r>
    </w:p>
    <w:p w14:paraId="753DF46A" w14:textId="77777777" w:rsidR="00387443" w:rsidRPr="00387443" w:rsidRDefault="00387443" w:rsidP="00EF7773">
      <w:pPr>
        <w:tabs>
          <w:tab w:val="left" w:pos="2580"/>
        </w:tabs>
        <w:rPr>
          <w:sz w:val="22"/>
          <w:szCs w:val="22"/>
        </w:rPr>
      </w:pPr>
    </w:p>
    <w:p w14:paraId="5A67EA15" w14:textId="77777777" w:rsidR="00EF7773" w:rsidRPr="00387443" w:rsidRDefault="00EF7773" w:rsidP="00EF7773">
      <w:pPr>
        <w:tabs>
          <w:tab w:val="left" w:pos="2580"/>
        </w:tabs>
        <w:rPr>
          <w:sz w:val="22"/>
          <w:szCs w:val="22"/>
        </w:rPr>
      </w:pPr>
      <w:r w:rsidRPr="00387443">
        <w:rPr>
          <w:sz w:val="22"/>
          <w:szCs w:val="22"/>
        </w:rPr>
        <w:t>All complaints should be marked as ‘Private and Confidential’.</w:t>
      </w:r>
    </w:p>
    <w:p w14:paraId="5F8C19D1" w14:textId="64D69000" w:rsidR="00EF7773" w:rsidRDefault="00EF7773" w:rsidP="00EF7773">
      <w:pPr>
        <w:tabs>
          <w:tab w:val="left" w:pos="2580"/>
        </w:tabs>
        <w:rPr>
          <w:sz w:val="22"/>
          <w:szCs w:val="22"/>
        </w:rPr>
      </w:pPr>
      <w:r w:rsidRPr="00387443">
        <w:rPr>
          <w:sz w:val="22"/>
          <w:szCs w:val="22"/>
        </w:rPr>
        <w:t>For ease of use, a template complaint form (Appendix 2, page 16) is included at the end of this procedure. If you require help in completing the form, please contact the school office. You can also ask third party organisations like the Citizens Advice to help you.</w:t>
      </w:r>
    </w:p>
    <w:p w14:paraId="165F35D5" w14:textId="77777777" w:rsidR="00387443" w:rsidRPr="00387443" w:rsidRDefault="00387443" w:rsidP="00EF7773">
      <w:pPr>
        <w:tabs>
          <w:tab w:val="left" w:pos="2580"/>
        </w:tabs>
        <w:rPr>
          <w:sz w:val="22"/>
          <w:szCs w:val="22"/>
        </w:rPr>
      </w:pPr>
    </w:p>
    <w:p w14:paraId="1CC7603D" w14:textId="77777777" w:rsidR="00EF7773" w:rsidRPr="00387443" w:rsidRDefault="00EF7773" w:rsidP="00EF7773">
      <w:pPr>
        <w:tabs>
          <w:tab w:val="left" w:pos="2580"/>
        </w:tabs>
        <w:rPr>
          <w:sz w:val="22"/>
          <w:szCs w:val="22"/>
        </w:rPr>
      </w:pPr>
      <w:r w:rsidRPr="00387443">
        <w:rPr>
          <w:sz w:val="22"/>
          <w:szCs w:val="22"/>
        </w:rPr>
        <w:lastRenderedPageBreak/>
        <w:t xml:space="preserve">In accordance with equality law, we will consider making reasonable adjustments if required, to enable complainants to access and complete the complaints procedure. For instance, providing information in alternative formats, assisting complainants in raising a formal complaint or holding meetings in accessible locations. </w:t>
      </w:r>
    </w:p>
    <w:p w14:paraId="27C3BA8F" w14:textId="5DA0DA15" w:rsidR="00EF7773" w:rsidRDefault="00EF7773" w:rsidP="00EF7773">
      <w:pPr>
        <w:tabs>
          <w:tab w:val="left" w:pos="2580"/>
        </w:tabs>
        <w:rPr>
          <w:sz w:val="22"/>
          <w:szCs w:val="22"/>
        </w:rPr>
      </w:pPr>
      <w:r w:rsidRPr="00387443">
        <w:rPr>
          <w:sz w:val="22"/>
          <w:szCs w:val="22"/>
        </w:rPr>
        <w:t>Anonymous complaints will not be investigated and may be passed to the relevant school Chair of governors or School Leader to decide on appropriate action.</w:t>
      </w:r>
    </w:p>
    <w:p w14:paraId="7EDB502F" w14:textId="77777777" w:rsidR="00387443" w:rsidRPr="00387443" w:rsidRDefault="00387443" w:rsidP="00EF7773">
      <w:pPr>
        <w:tabs>
          <w:tab w:val="left" w:pos="2580"/>
        </w:tabs>
        <w:rPr>
          <w:sz w:val="22"/>
          <w:szCs w:val="22"/>
        </w:rPr>
      </w:pPr>
    </w:p>
    <w:p w14:paraId="1AD8D4D8" w14:textId="163AA427" w:rsidR="00EF7773" w:rsidRDefault="00EF7773" w:rsidP="00EF7773">
      <w:pPr>
        <w:tabs>
          <w:tab w:val="left" w:pos="2580"/>
        </w:tabs>
        <w:rPr>
          <w:sz w:val="22"/>
          <w:szCs w:val="22"/>
        </w:rPr>
      </w:pPr>
      <w:r w:rsidRPr="00387443">
        <w:rPr>
          <w:sz w:val="22"/>
          <w:szCs w:val="22"/>
        </w:rPr>
        <w:t>There are five stages to the procedure:</w:t>
      </w:r>
    </w:p>
    <w:p w14:paraId="62B83B24" w14:textId="77777777" w:rsidR="00387443" w:rsidRPr="00387443" w:rsidRDefault="00387443" w:rsidP="00EF7773">
      <w:pPr>
        <w:tabs>
          <w:tab w:val="left" w:pos="2580"/>
        </w:tabs>
        <w:rPr>
          <w:sz w:val="22"/>
          <w:szCs w:val="22"/>
        </w:rPr>
      </w:pPr>
    </w:p>
    <w:p w14:paraId="0B6A3498" w14:textId="77777777" w:rsidR="00EF7773" w:rsidRPr="00387443" w:rsidRDefault="00EF7773" w:rsidP="00EF7773">
      <w:pPr>
        <w:tabs>
          <w:tab w:val="left" w:pos="2580"/>
        </w:tabs>
        <w:rPr>
          <w:sz w:val="22"/>
          <w:szCs w:val="22"/>
        </w:rPr>
      </w:pPr>
      <w:r w:rsidRPr="00387443">
        <w:rPr>
          <w:sz w:val="22"/>
          <w:szCs w:val="22"/>
        </w:rPr>
        <w:t>Stage 1 – Informal resolution</w:t>
      </w:r>
    </w:p>
    <w:p w14:paraId="047061B2" w14:textId="77777777" w:rsidR="00EF7773" w:rsidRPr="00387443" w:rsidRDefault="00EF7773" w:rsidP="00EF7773">
      <w:pPr>
        <w:tabs>
          <w:tab w:val="left" w:pos="2580"/>
        </w:tabs>
        <w:rPr>
          <w:sz w:val="22"/>
          <w:szCs w:val="22"/>
        </w:rPr>
      </w:pPr>
      <w:r w:rsidRPr="00387443">
        <w:rPr>
          <w:sz w:val="22"/>
          <w:szCs w:val="22"/>
        </w:rPr>
        <w:t>Stage 2 – Formal complaint to the School Leader</w:t>
      </w:r>
    </w:p>
    <w:p w14:paraId="66609F29" w14:textId="77777777" w:rsidR="00EF7773" w:rsidRPr="00387443" w:rsidRDefault="00EF7773" w:rsidP="00EF7773">
      <w:pPr>
        <w:tabs>
          <w:tab w:val="left" w:pos="2580"/>
        </w:tabs>
        <w:rPr>
          <w:sz w:val="22"/>
          <w:szCs w:val="22"/>
        </w:rPr>
      </w:pPr>
      <w:r w:rsidRPr="00387443">
        <w:rPr>
          <w:sz w:val="22"/>
          <w:szCs w:val="22"/>
        </w:rPr>
        <w:t>Stage 3 – Formal complaint to the local governing body</w:t>
      </w:r>
      <w:r w:rsidRPr="00387443">
        <w:rPr>
          <w:rStyle w:val="FootnoteReference"/>
          <w:sz w:val="22"/>
          <w:szCs w:val="22"/>
        </w:rPr>
        <w:footnoteReference w:id="1"/>
      </w:r>
    </w:p>
    <w:p w14:paraId="23C6DC43" w14:textId="77777777" w:rsidR="00EF7773" w:rsidRPr="00387443" w:rsidRDefault="00EF7773" w:rsidP="00EF7773">
      <w:pPr>
        <w:tabs>
          <w:tab w:val="left" w:pos="2580"/>
        </w:tabs>
        <w:rPr>
          <w:sz w:val="22"/>
          <w:szCs w:val="22"/>
        </w:rPr>
      </w:pPr>
      <w:r w:rsidRPr="00387443">
        <w:rPr>
          <w:sz w:val="22"/>
          <w:szCs w:val="22"/>
        </w:rPr>
        <w:t xml:space="preserve">Stage 4 – Formal complaint heard at a complaint panel hearing </w:t>
      </w:r>
    </w:p>
    <w:p w14:paraId="1EFCAD31" w14:textId="3EA0253E" w:rsidR="00EF7773" w:rsidRDefault="00EF7773" w:rsidP="00EF7773">
      <w:pPr>
        <w:tabs>
          <w:tab w:val="left" w:pos="2580"/>
        </w:tabs>
        <w:rPr>
          <w:sz w:val="22"/>
          <w:szCs w:val="22"/>
        </w:rPr>
      </w:pPr>
      <w:r w:rsidRPr="00387443">
        <w:rPr>
          <w:sz w:val="22"/>
          <w:szCs w:val="22"/>
        </w:rPr>
        <w:t>Stage 5 – Write to the Trust CEO</w:t>
      </w:r>
    </w:p>
    <w:p w14:paraId="20C19344" w14:textId="77777777" w:rsidR="00387443" w:rsidRPr="00387443" w:rsidRDefault="00387443" w:rsidP="00EF7773">
      <w:pPr>
        <w:tabs>
          <w:tab w:val="left" w:pos="2580"/>
        </w:tabs>
        <w:rPr>
          <w:sz w:val="22"/>
          <w:szCs w:val="22"/>
        </w:rPr>
      </w:pPr>
    </w:p>
    <w:p w14:paraId="5E8CE2C7" w14:textId="77777777" w:rsidR="00EF7773" w:rsidRPr="00387443" w:rsidRDefault="00EF7773" w:rsidP="00EF7773">
      <w:pPr>
        <w:pStyle w:val="ListParagraph"/>
        <w:numPr>
          <w:ilvl w:val="0"/>
          <w:numId w:val="1"/>
        </w:numPr>
        <w:tabs>
          <w:tab w:val="left" w:pos="2580"/>
        </w:tabs>
        <w:outlineLvl w:val="0"/>
        <w:rPr>
          <w:b/>
          <w:sz w:val="24"/>
          <w:szCs w:val="24"/>
        </w:rPr>
      </w:pPr>
      <w:bookmarkStart w:id="2" w:name="_Toc75181690"/>
      <w:r w:rsidRPr="00387443">
        <w:rPr>
          <w:b/>
          <w:sz w:val="24"/>
          <w:szCs w:val="24"/>
        </w:rPr>
        <w:t>Timescales</w:t>
      </w:r>
      <w:bookmarkEnd w:id="2"/>
    </w:p>
    <w:p w14:paraId="5DE4CC0D" w14:textId="77777777" w:rsidR="00EF7773" w:rsidRPr="00387443" w:rsidRDefault="00EF7773" w:rsidP="00EF7773">
      <w:pPr>
        <w:tabs>
          <w:tab w:val="left" w:pos="2580"/>
        </w:tabs>
        <w:rPr>
          <w:sz w:val="22"/>
          <w:szCs w:val="22"/>
        </w:rPr>
      </w:pPr>
      <w:r w:rsidRPr="00387443">
        <w:rPr>
          <w:sz w:val="22"/>
          <w:szCs w:val="22"/>
        </w:rPr>
        <w:t xml:space="preserve">Complaints must be raised within three months of the incident or, where a series of associated incidents have occurred, within three months of the last of these incidents. </w:t>
      </w:r>
    </w:p>
    <w:p w14:paraId="2D74EDCF" w14:textId="27E4BC3D" w:rsidR="00EF7773" w:rsidRDefault="00EF7773" w:rsidP="00EF7773">
      <w:pPr>
        <w:tabs>
          <w:tab w:val="left" w:pos="2580"/>
        </w:tabs>
        <w:rPr>
          <w:sz w:val="22"/>
          <w:szCs w:val="22"/>
        </w:rPr>
      </w:pPr>
      <w:r w:rsidRPr="00387443">
        <w:rPr>
          <w:sz w:val="22"/>
          <w:szCs w:val="22"/>
        </w:rPr>
        <w:t xml:space="preserve">Complaints made outside of term time will be considered to have been received on the first school day after the holiday period. </w:t>
      </w:r>
    </w:p>
    <w:p w14:paraId="0D1647D4" w14:textId="77777777" w:rsidR="00387443" w:rsidRPr="00387443" w:rsidRDefault="00387443" w:rsidP="00EF7773">
      <w:pPr>
        <w:tabs>
          <w:tab w:val="left" w:pos="2580"/>
        </w:tabs>
        <w:rPr>
          <w:sz w:val="22"/>
          <w:szCs w:val="22"/>
        </w:rPr>
      </w:pPr>
    </w:p>
    <w:p w14:paraId="79D3E4EE" w14:textId="77777777" w:rsidR="00EF7773" w:rsidRPr="00387443" w:rsidRDefault="00EF7773" w:rsidP="00EF7773">
      <w:pPr>
        <w:pStyle w:val="ListParagraph"/>
        <w:numPr>
          <w:ilvl w:val="0"/>
          <w:numId w:val="1"/>
        </w:numPr>
        <w:tabs>
          <w:tab w:val="left" w:pos="2580"/>
        </w:tabs>
        <w:outlineLvl w:val="0"/>
        <w:rPr>
          <w:b/>
          <w:sz w:val="24"/>
          <w:szCs w:val="24"/>
        </w:rPr>
      </w:pPr>
      <w:bookmarkStart w:id="3" w:name="_Toc75181691"/>
      <w:r w:rsidRPr="00387443">
        <w:rPr>
          <w:b/>
          <w:sz w:val="24"/>
          <w:szCs w:val="24"/>
        </w:rPr>
        <w:t>Complaints not in scope of this procedure</w:t>
      </w:r>
      <w:bookmarkEnd w:id="3"/>
      <w:r w:rsidRPr="00387443">
        <w:rPr>
          <w:b/>
          <w:sz w:val="24"/>
          <w:szCs w:val="24"/>
        </w:rPr>
        <w:t xml:space="preserve"> </w:t>
      </w:r>
    </w:p>
    <w:p w14:paraId="51026A48" w14:textId="77777777" w:rsidR="00EF7773" w:rsidRPr="00387443" w:rsidRDefault="00EF7773" w:rsidP="00EF7773">
      <w:pPr>
        <w:tabs>
          <w:tab w:val="left" w:pos="2580"/>
        </w:tabs>
        <w:rPr>
          <w:sz w:val="22"/>
          <w:szCs w:val="22"/>
        </w:rPr>
      </w:pPr>
      <w:r w:rsidRPr="00387443">
        <w:rPr>
          <w:sz w:val="22"/>
          <w:szCs w:val="22"/>
        </w:rPr>
        <w:t>This policy covers all complaints about any provision of community facilities or services by the school, other than complaints that are dealt with under other statutory procedures including those listed below:</w:t>
      </w:r>
    </w:p>
    <w:p w14:paraId="64B434AE" w14:textId="77777777" w:rsidR="00EF7773" w:rsidRDefault="00EF7773" w:rsidP="00EF7773">
      <w:pPr>
        <w:tabs>
          <w:tab w:val="left" w:pos="2580"/>
        </w:tabs>
      </w:pPr>
    </w:p>
    <w:p w14:paraId="297DB7A9" w14:textId="77777777" w:rsidR="00EF7773" w:rsidRDefault="00EF7773" w:rsidP="00EF7773">
      <w:pPr>
        <w:tabs>
          <w:tab w:val="left" w:pos="2580"/>
        </w:tabs>
      </w:pPr>
    </w:p>
    <w:tbl>
      <w:tblPr>
        <w:tblStyle w:val="TableGrid"/>
        <w:tblW w:w="0" w:type="auto"/>
        <w:tblLook w:val="04A0" w:firstRow="1" w:lastRow="0" w:firstColumn="1" w:lastColumn="0" w:noHBand="0" w:noVBand="1"/>
      </w:tblPr>
      <w:tblGrid>
        <w:gridCol w:w="4508"/>
        <w:gridCol w:w="4508"/>
      </w:tblGrid>
      <w:tr w:rsidR="00EF7773" w14:paraId="10F45CA1" w14:textId="77777777" w:rsidTr="00BD1094">
        <w:tc>
          <w:tcPr>
            <w:tcW w:w="4508" w:type="dxa"/>
            <w:shd w:val="clear" w:color="auto" w:fill="D9E2F3" w:themeFill="accent1" w:themeFillTint="33"/>
          </w:tcPr>
          <w:p w14:paraId="56FB9966" w14:textId="77777777" w:rsidR="00EF7773" w:rsidRPr="00B00E8E" w:rsidRDefault="00EF7773" w:rsidP="00BD1094">
            <w:pPr>
              <w:tabs>
                <w:tab w:val="left" w:pos="2580"/>
              </w:tabs>
              <w:rPr>
                <w:b/>
                <w:i/>
              </w:rPr>
            </w:pPr>
            <w:r w:rsidRPr="00B00E8E">
              <w:rPr>
                <w:b/>
                <w:i/>
              </w:rPr>
              <w:t>Exceptions</w:t>
            </w:r>
          </w:p>
        </w:tc>
        <w:tc>
          <w:tcPr>
            <w:tcW w:w="4508" w:type="dxa"/>
            <w:shd w:val="clear" w:color="auto" w:fill="D9E2F3" w:themeFill="accent1" w:themeFillTint="33"/>
          </w:tcPr>
          <w:p w14:paraId="0D38B114" w14:textId="77777777" w:rsidR="00EF7773" w:rsidRPr="00B00E8E" w:rsidRDefault="00EF7773" w:rsidP="00BD1094">
            <w:pPr>
              <w:tabs>
                <w:tab w:val="left" w:pos="2580"/>
              </w:tabs>
              <w:rPr>
                <w:b/>
                <w:i/>
              </w:rPr>
            </w:pPr>
            <w:r w:rsidRPr="00B00E8E">
              <w:rPr>
                <w:b/>
                <w:i/>
              </w:rPr>
              <w:t>Who to Contact</w:t>
            </w:r>
          </w:p>
          <w:p w14:paraId="52EE09A2" w14:textId="77777777" w:rsidR="00EF7773" w:rsidRPr="00B00E8E" w:rsidRDefault="00EF7773" w:rsidP="00BD1094">
            <w:pPr>
              <w:tabs>
                <w:tab w:val="left" w:pos="2580"/>
              </w:tabs>
              <w:rPr>
                <w:b/>
                <w:i/>
              </w:rPr>
            </w:pPr>
          </w:p>
        </w:tc>
      </w:tr>
      <w:tr w:rsidR="00EF7773" w14:paraId="132C7335" w14:textId="77777777" w:rsidTr="00BD1094">
        <w:tc>
          <w:tcPr>
            <w:tcW w:w="4508" w:type="dxa"/>
          </w:tcPr>
          <w:p w14:paraId="099238A0" w14:textId="77777777" w:rsidR="00EF7773" w:rsidRDefault="00EF7773" w:rsidP="00EF7773">
            <w:pPr>
              <w:pStyle w:val="ListParagraph"/>
              <w:numPr>
                <w:ilvl w:val="0"/>
                <w:numId w:val="2"/>
              </w:numPr>
              <w:tabs>
                <w:tab w:val="left" w:pos="2580"/>
              </w:tabs>
              <w:spacing w:after="0" w:line="240" w:lineRule="auto"/>
            </w:pPr>
            <w:r>
              <w:t>Admissions to schools</w:t>
            </w:r>
          </w:p>
          <w:p w14:paraId="49930513" w14:textId="77777777" w:rsidR="00EF7773" w:rsidRDefault="00EF7773" w:rsidP="00EF7773">
            <w:pPr>
              <w:pStyle w:val="ListParagraph"/>
              <w:numPr>
                <w:ilvl w:val="0"/>
                <w:numId w:val="2"/>
              </w:numPr>
              <w:tabs>
                <w:tab w:val="left" w:pos="2580"/>
              </w:tabs>
              <w:spacing w:after="0" w:line="240" w:lineRule="auto"/>
            </w:pPr>
            <w:r>
              <w:t>Statutory assessments of special educational needs (SEN)</w:t>
            </w:r>
          </w:p>
          <w:p w14:paraId="28369786" w14:textId="77777777" w:rsidR="00EF7773" w:rsidRDefault="00EF7773" w:rsidP="00EF7773">
            <w:pPr>
              <w:pStyle w:val="ListParagraph"/>
              <w:numPr>
                <w:ilvl w:val="0"/>
                <w:numId w:val="2"/>
              </w:numPr>
              <w:tabs>
                <w:tab w:val="left" w:pos="2580"/>
              </w:tabs>
              <w:spacing w:after="0" w:line="240" w:lineRule="auto"/>
            </w:pPr>
            <w:r>
              <w:t>School re-organisation proposals</w:t>
            </w:r>
          </w:p>
          <w:p w14:paraId="515FBF8D" w14:textId="77777777" w:rsidR="00EF7773" w:rsidRDefault="00EF7773" w:rsidP="00BD1094">
            <w:pPr>
              <w:pStyle w:val="ListParagraph"/>
              <w:tabs>
                <w:tab w:val="left" w:pos="2580"/>
              </w:tabs>
            </w:pPr>
          </w:p>
        </w:tc>
        <w:tc>
          <w:tcPr>
            <w:tcW w:w="4508" w:type="dxa"/>
          </w:tcPr>
          <w:p w14:paraId="61447630" w14:textId="77777777" w:rsidR="00EF7773" w:rsidRDefault="00EF7773" w:rsidP="00BD1094">
            <w:pPr>
              <w:tabs>
                <w:tab w:val="left" w:pos="2580"/>
              </w:tabs>
            </w:pPr>
            <w:r>
              <w:t xml:space="preserve">Concerns about admissions should be handled through the school appeal process </w:t>
            </w:r>
            <w:r w:rsidRPr="005D3FEB">
              <w:t>or</w:t>
            </w:r>
            <w:r>
              <w:t xml:space="preserve"> via the local authority.</w:t>
            </w:r>
          </w:p>
          <w:p w14:paraId="1A76F3D8" w14:textId="77777777" w:rsidR="00EF7773" w:rsidRDefault="00EF7773" w:rsidP="00BD1094">
            <w:pPr>
              <w:tabs>
                <w:tab w:val="left" w:pos="2580"/>
              </w:tabs>
            </w:pPr>
          </w:p>
          <w:p w14:paraId="6075683A" w14:textId="77777777" w:rsidR="00EF7773" w:rsidRDefault="00EF7773" w:rsidP="00BD1094">
            <w:pPr>
              <w:tabs>
                <w:tab w:val="left" w:pos="2580"/>
              </w:tabs>
            </w:pPr>
          </w:p>
        </w:tc>
      </w:tr>
      <w:tr w:rsidR="00EF7773" w14:paraId="0580F3A6" w14:textId="77777777" w:rsidTr="00BD1094">
        <w:tc>
          <w:tcPr>
            <w:tcW w:w="4508" w:type="dxa"/>
          </w:tcPr>
          <w:p w14:paraId="2B4C6E94" w14:textId="77777777" w:rsidR="00EF7773" w:rsidRDefault="00EF7773" w:rsidP="00EF7773">
            <w:pPr>
              <w:pStyle w:val="ListParagraph"/>
              <w:numPr>
                <w:ilvl w:val="0"/>
                <w:numId w:val="2"/>
              </w:numPr>
              <w:tabs>
                <w:tab w:val="left" w:pos="2580"/>
              </w:tabs>
              <w:spacing w:after="0" w:line="240" w:lineRule="auto"/>
            </w:pPr>
            <w:r>
              <w:t>Matters likely to require a child protection investigation</w:t>
            </w:r>
          </w:p>
        </w:tc>
        <w:tc>
          <w:tcPr>
            <w:tcW w:w="4508" w:type="dxa"/>
          </w:tcPr>
          <w:p w14:paraId="2E3AF1B1" w14:textId="77777777" w:rsidR="00EF7773" w:rsidRDefault="00EF7773" w:rsidP="00BD1094">
            <w:pPr>
              <w:tabs>
                <w:tab w:val="left" w:pos="2580"/>
              </w:tabs>
            </w:pPr>
            <w:r>
              <w:t xml:space="preserve">Complaints about child protection matters are handled under the school’s child protection and safeguarding policy and in accordance with relevant statutory guidance. </w:t>
            </w:r>
          </w:p>
          <w:p w14:paraId="2656E98C" w14:textId="77777777" w:rsidR="00EF7773" w:rsidRDefault="00EF7773" w:rsidP="00BD1094">
            <w:pPr>
              <w:tabs>
                <w:tab w:val="left" w:pos="2580"/>
              </w:tabs>
            </w:pPr>
          </w:p>
          <w:p w14:paraId="6F4A55F4" w14:textId="77777777" w:rsidR="00EF7773" w:rsidRDefault="00EF7773" w:rsidP="00BD1094">
            <w:pPr>
              <w:tabs>
                <w:tab w:val="left" w:pos="2580"/>
              </w:tabs>
            </w:pPr>
            <w:r>
              <w:t>If you have serious concern, you may wish to contact the local authority designated officer (LADO) who has local responsibility for safeguarding of the multi-agency safeguarding hub (MASH) – please ask at the school office for contact details.</w:t>
            </w:r>
          </w:p>
          <w:p w14:paraId="11D07764" w14:textId="77777777" w:rsidR="00EF7773" w:rsidRDefault="00EF7773" w:rsidP="00BD1094">
            <w:pPr>
              <w:tabs>
                <w:tab w:val="left" w:pos="2580"/>
              </w:tabs>
            </w:pPr>
          </w:p>
        </w:tc>
      </w:tr>
      <w:tr w:rsidR="00EF7773" w14:paraId="1BF0286C" w14:textId="77777777" w:rsidTr="00BD1094">
        <w:tc>
          <w:tcPr>
            <w:tcW w:w="4508" w:type="dxa"/>
          </w:tcPr>
          <w:p w14:paraId="3F0FE33F" w14:textId="77777777" w:rsidR="00EF7773" w:rsidRDefault="00EF7773" w:rsidP="00EF7773">
            <w:pPr>
              <w:pStyle w:val="ListParagraph"/>
              <w:numPr>
                <w:ilvl w:val="0"/>
                <w:numId w:val="2"/>
              </w:numPr>
              <w:tabs>
                <w:tab w:val="left" w:pos="2580"/>
              </w:tabs>
              <w:spacing w:after="0" w:line="240" w:lineRule="auto"/>
            </w:pPr>
            <w:r>
              <w:t>Exclusion of children from school</w:t>
            </w:r>
          </w:p>
        </w:tc>
        <w:tc>
          <w:tcPr>
            <w:tcW w:w="4508" w:type="dxa"/>
          </w:tcPr>
          <w:p w14:paraId="5E19B98C" w14:textId="225D9FC7" w:rsidR="00EF7773" w:rsidRDefault="00EF7773" w:rsidP="00F74681">
            <w:pPr>
              <w:tabs>
                <w:tab w:val="left" w:pos="2580"/>
              </w:tabs>
            </w:pPr>
            <w:r>
              <w:t xml:space="preserve">Further information about raising concerns about exclusion can be found at: </w:t>
            </w:r>
            <w:hyperlink r:id="rId12" w:history="1">
              <w:r w:rsidRPr="00DE7B1F">
                <w:rPr>
                  <w:rStyle w:val="Hyperlink"/>
                </w:rPr>
                <w:t>www.gov.uk/school-discipline-exclusions/exclusions</w:t>
              </w:r>
            </w:hyperlink>
            <w:r>
              <w:t xml:space="preserve"> </w:t>
            </w:r>
          </w:p>
        </w:tc>
      </w:tr>
      <w:tr w:rsidR="00EF7773" w14:paraId="1932FD7F" w14:textId="77777777" w:rsidTr="00BD1094">
        <w:tc>
          <w:tcPr>
            <w:tcW w:w="4508" w:type="dxa"/>
          </w:tcPr>
          <w:p w14:paraId="674B74AC" w14:textId="77777777" w:rsidR="00EF7773" w:rsidRDefault="00EF7773" w:rsidP="00EF7773">
            <w:pPr>
              <w:pStyle w:val="ListParagraph"/>
              <w:numPr>
                <w:ilvl w:val="0"/>
                <w:numId w:val="2"/>
              </w:numPr>
              <w:tabs>
                <w:tab w:val="left" w:pos="2580"/>
              </w:tabs>
              <w:spacing w:after="0" w:line="240" w:lineRule="auto"/>
            </w:pPr>
            <w:r>
              <w:lastRenderedPageBreak/>
              <w:t>Whistleblowing</w:t>
            </w:r>
          </w:p>
        </w:tc>
        <w:tc>
          <w:tcPr>
            <w:tcW w:w="4508" w:type="dxa"/>
          </w:tcPr>
          <w:p w14:paraId="54C7E896" w14:textId="77777777" w:rsidR="00EF7773" w:rsidRDefault="00EF7773" w:rsidP="00BD1094">
            <w:pPr>
              <w:tabs>
                <w:tab w:val="left" w:pos="2580"/>
              </w:tabs>
            </w:pPr>
            <w:r>
              <w:t>There is a separate whistleblowing procedure for all employees, including temporary staff and contractors.</w:t>
            </w:r>
          </w:p>
          <w:p w14:paraId="1432B73C" w14:textId="77777777" w:rsidR="00EF7773" w:rsidRDefault="00EF7773" w:rsidP="00BD1094">
            <w:pPr>
              <w:tabs>
                <w:tab w:val="left" w:pos="2580"/>
              </w:tabs>
            </w:pPr>
          </w:p>
          <w:p w14:paraId="78AC2C1F" w14:textId="77777777" w:rsidR="00EF7773" w:rsidRDefault="00EF7773" w:rsidP="00BD1094">
            <w:pPr>
              <w:tabs>
                <w:tab w:val="left" w:pos="2580"/>
              </w:tabs>
            </w:pPr>
            <w:r>
              <w:t xml:space="preserve">The Secretary of State is the prescribed person for matters relating to education for whistleblowers in education who do not want to raise matters direct with their employer. Referrals can be made at: </w:t>
            </w:r>
            <w:hyperlink r:id="rId13" w:history="1">
              <w:r w:rsidRPr="00FB3045">
                <w:rPr>
                  <w:rStyle w:val="Hyperlink"/>
                </w:rPr>
                <w:t>www.education.gov.uk/contactus</w:t>
              </w:r>
            </w:hyperlink>
          </w:p>
          <w:p w14:paraId="00258B5D" w14:textId="77777777" w:rsidR="00EF7773" w:rsidRDefault="00EF7773" w:rsidP="00BD1094">
            <w:pPr>
              <w:tabs>
                <w:tab w:val="left" w:pos="2580"/>
              </w:tabs>
            </w:pPr>
          </w:p>
          <w:p w14:paraId="3B602A0E" w14:textId="77777777" w:rsidR="00EF7773" w:rsidRDefault="00EF7773" w:rsidP="00BD1094">
            <w:pPr>
              <w:tabs>
                <w:tab w:val="left" w:pos="2580"/>
              </w:tabs>
            </w:pPr>
            <w:r>
              <w:t>Volunteer staff who have concerns about a school should use this complaints procedure. You may also be able to complain direct to HET or the Department for Education (see link above), depending on the substance of the complaint.</w:t>
            </w:r>
          </w:p>
          <w:p w14:paraId="733A288F" w14:textId="77777777" w:rsidR="00EF7773" w:rsidRDefault="00EF7773" w:rsidP="00BD1094">
            <w:pPr>
              <w:tabs>
                <w:tab w:val="left" w:pos="2580"/>
              </w:tabs>
            </w:pPr>
          </w:p>
        </w:tc>
      </w:tr>
      <w:tr w:rsidR="00EF7773" w14:paraId="1196EF50" w14:textId="77777777" w:rsidTr="00BD1094">
        <w:tc>
          <w:tcPr>
            <w:tcW w:w="4508" w:type="dxa"/>
          </w:tcPr>
          <w:p w14:paraId="5433BB3D" w14:textId="77777777" w:rsidR="00EF7773" w:rsidRDefault="00EF7773" w:rsidP="00EF7773">
            <w:pPr>
              <w:pStyle w:val="ListParagraph"/>
              <w:numPr>
                <w:ilvl w:val="0"/>
                <w:numId w:val="2"/>
              </w:numPr>
              <w:tabs>
                <w:tab w:val="left" w:pos="2580"/>
              </w:tabs>
              <w:spacing w:after="0" w:line="240" w:lineRule="auto"/>
            </w:pPr>
            <w:r>
              <w:t>Staff grievances and disciplinary procedures</w:t>
            </w:r>
          </w:p>
        </w:tc>
        <w:tc>
          <w:tcPr>
            <w:tcW w:w="4508" w:type="dxa"/>
          </w:tcPr>
          <w:p w14:paraId="5FA305A6" w14:textId="77777777" w:rsidR="00EF7773" w:rsidRDefault="00EF7773" w:rsidP="00BD1094">
            <w:pPr>
              <w:tabs>
                <w:tab w:val="left" w:pos="2580"/>
              </w:tabs>
            </w:pPr>
            <w:r>
              <w:t>Complaints from staff will be dealt with under the grievance and disciplinary policy</w:t>
            </w:r>
          </w:p>
          <w:p w14:paraId="0C1CA021" w14:textId="77777777" w:rsidR="00EF7773" w:rsidRDefault="00EF7773" w:rsidP="00BD1094">
            <w:pPr>
              <w:tabs>
                <w:tab w:val="left" w:pos="2580"/>
              </w:tabs>
            </w:pPr>
          </w:p>
          <w:p w14:paraId="4137B7E7" w14:textId="77777777" w:rsidR="00EF7773" w:rsidRDefault="00EF7773" w:rsidP="00BD1094">
            <w:pPr>
              <w:tabs>
                <w:tab w:val="left" w:pos="2580"/>
              </w:tabs>
            </w:pPr>
          </w:p>
        </w:tc>
      </w:tr>
      <w:tr w:rsidR="00EF7773" w14:paraId="3FDD24E9" w14:textId="77777777" w:rsidTr="00BD1094">
        <w:tc>
          <w:tcPr>
            <w:tcW w:w="4508" w:type="dxa"/>
          </w:tcPr>
          <w:p w14:paraId="66679418" w14:textId="77777777" w:rsidR="00EF7773" w:rsidRDefault="00EF7773" w:rsidP="00EF7773">
            <w:pPr>
              <w:pStyle w:val="ListParagraph"/>
              <w:numPr>
                <w:ilvl w:val="0"/>
                <w:numId w:val="2"/>
              </w:numPr>
              <w:tabs>
                <w:tab w:val="left" w:pos="2580"/>
              </w:tabs>
              <w:spacing w:after="0" w:line="240" w:lineRule="auto"/>
            </w:pPr>
            <w:r>
              <w:t>Staff conduct</w:t>
            </w:r>
          </w:p>
        </w:tc>
        <w:tc>
          <w:tcPr>
            <w:tcW w:w="4508" w:type="dxa"/>
          </w:tcPr>
          <w:p w14:paraId="2EA95A3A" w14:textId="77777777" w:rsidR="00EF7773" w:rsidRDefault="00EF7773" w:rsidP="00BD1094">
            <w:pPr>
              <w:tabs>
                <w:tab w:val="left" w:pos="2580"/>
              </w:tabs>
            </w:pPr>
            <w:r>
              <w:t>Complaints about staff will be dealt with under the disciplinary procedure, if appropriate.</w:t>
            </w:r>
          </w:p>
          <w:p w14:paraId="31F72010" w14:textId="77777777" w:rsidR="00EF7773" w:rsidRDefault="00EF7773" w:rsidP="00BD1094">
            <w:pPr>
              <w:tabs>
                <w:tab w:val="left" w:pos="2580"/>
              </w:tabs>
            </w:pPr>
            <w:r>
              <w:t>Complainants will not be informed of any disciplinary action taken against a staff member as a result of a complaint. However, the complainant will be notified that the matter is being addressed.</w:t>
            </w:r>
          </w:p>
          <w:p w14:paraId="7095DA1B" w14:textId="77777777" w:rsidR="00EF7773" w:rsidRDefault="00EF7773" w:rsidP="00BD1094">
            <w:pPr>
              <w:tabs>
                <w:tab w:val="left" w:pos="2580"/>
              </w:tabs>
            </w:pPr>
          </w:p>
        </w:tc>
      </w:tr>
      <w:tr w:rsidR="00EF7773" w14:paraId="254D4F89" w14:textId="77777777" w:rsidTr="00BD1094">
        <w:tc>
          <w:tcPr>
            <w:tcW w:w="4508" w:type="dxa"/>
          </w:tcPr>
          <w:p w14:paraId="21DDD617" w14:textId="77777777" w:rsidR="00EF7773" w:rsidRDefault="00EF7773" w:rsidP="00EF7773">
            <w:pPr>
              <w:pStyle w:val="ListParagraph"/>
              <w:numPr>
                <w:ilvl w:val="0"/>
                <w:numId w:val="2"/>
              </w:numPr>
              <w:tabs>
                <w:tab w:val="left" w:pos="2580"/>
              </w:tabs>
              <w:spacing w:after="0" w:line="240" w:lineRule="auto"/>
            </w:pPr>
            <w:r>
              <w:t>Complaints about services provided by other providers who may use school premises or facilities</w:t>
            </w:r>
          </w:p>
        </w:tc>
        <w:tc>
          <w:tcPr>
            <w:tcW w:w="4508" w:type="dxa"/>
          </w:tcPr>
          <w:p w14:paraId="566AE2DB" w14:textId="77777777" w:rsidR="00EF7773" w:rsidRDefault="00EF7773" w:rsidP="00BD1094">
            <w:pPr>
              <w:tabs>
                <w:tab w:val="left" w:pos="2580"/>
              </w:tabs>
            </w:pPr>
            <w:r>
              <w:t>Providers should have their own complaints procedure to deal with complaints about service. They should be contacted directly.</w:t>
            </w:r>
          </w:p>
          <w:p w14:paraId="5D8DD5BB" w14:textId="77777777" w:rsidR="00EF7773" w:rsidRDefault="00EF7773" w:rsidP="00BD1094">
            <w:pPr>
              <w:tabs>
                <w:tab w:val="left" w:pos="2580"/>
              </w:tabs>
            </w:pPr>
          </w:p>
        </w:tc>
      </w:tr>
      <w:tr w:rsidR="00EF7773" w14:paraId="24B7D0E1" w14:textId="77777777" w:rsidTr="00BD1094">
        <w:tc>
          <w:tcPr>
            <w:tcW w:w="4508" w:type="dxa"/>
          </w:tcPr>
          <w:p w14:paraId="21F10420" w14:textId="77777777" w:rsidR="00EF7773" w:rsidRDefault="00EF7773" w:rsidP="00EF7773">
            <w:pPr>
              <w:pStyle w:val="ListParagraph"/>
              <w:numPr>
                <w:ilvl w:val="0"/>
                <w:numId w:val="2"/>
              </w:numPr>
              <w:tabs>
                <w:tab w:val="left" w:pos="2580"/>
              </w:tabs>
              <w:spacing w:after="0" w:line="240" w:lineRule="auto"/>
            </w:pPr>
            <w:r>
              <w:t>National Curriculum – content</w:t>
            </w:r>
          </w:p>
        </w:tc>
        <w:tc>
          <w:tcPr>
            <w:tcW w:w="4508" w:type="dxa"/>
          </w:tcPr>
          <w:p w14:paraId="363812CC" w14:textId="77777777" w:rsidR="00EF7773" w:rsidRDefault="00EF7773" w:rsidP="00BD1094">
            <w:pPr>
              <w:tabs>
                <w:tab w:val="left" w:pos="2580"/>
              </w:tabs>
            </w:pPr>
            <w:r>
              <w:t>Please contact the Department for Education at:</w:t>
            </w:r>
          </w:p>
          <w:p w14:paraId="2035E76A" w14:textId="77777777" w:rsidR="00EF7773" w:rsidRDefault="00EF7773" w:rsidP="00BD1094">
            <w:pPr>
              <w:tabs>
                <w:tab w:val="left" w:pos="2580"/>
              </w:tabs>
            </w:pPr>
          </w:p>
          <w:p w14:paraId="17451411" w14:textId="77777777" w:rsidR="00EF7773" w:rsidRDefault="00F74681" w:rsidP="00BD1094">
            <w:pPr>
              <w:tabs>
                <w:tab w:val="left" w:pos="2580"/>
              </w:tabs>
              <w:rPr>
                <w:rStyle w:val="Hyperlink"/>
              </w:rPr>
            </w:pPr>
            <w:hyperlink r:id="rId14" w:history="1">
              <w:r w:rsidR="00EF7773" w:rsidRPr="00FB3045">
                <w:rPr>
                  <w:rStyle w:val="Hyperlink"/>
                </w:rPr>
                <w:t>www.education.gov.uk/contactus</w:t>
              </w:r>
            </w:hyperlink>
          </w:p>
          <w:p w14:paraId="4EFB960A" w14:textId="77777777" w:rsidR="005010E6" w:rsidRDefault="005010E6" w:rsidP="00BD1094">
            <w:pPr>
              <w:tabs>
                <w:tab w:val="left" w:pos="2580"/>
              </w:tabs>
            </w:pPr>
          </w:p>
        </w:tc>
      </w:tr>
      <w:tr w:rsidR="005010E6" w14:paraId="28628583" w14:textId="77777777" w:rsidTr="00BD1094">
        <w:tc>
          <w:tcPr>
            <w:tcW w:w="4508" w:type="dxa"/>
          </w:tcPr>
          <w:p w14:paraId="7EF5DDF2" w14:textId="77777777" w:rsidR="005010E6" w:rsidRDefault="005010E6" w:rsidP="00EF7773">
            <w:pPr>
              <w:pStyle w:val="ListParagraph"/>
              <w:numPr>
                <w:ilvl w:val="0"/>
                <w:numId w:val="2"/>
              </w:numPr>
              <w:tabs>
                <w:tab w:val="left" w:pos="2580"/>
              </w:tabs>
              <w:spacing w:after="0" w:line="240" w:lineRule="auto"/>
            </w:pPr>
            <w:r>
              <w:t>Subject Access Requests</w:t>
            </w:r>
          </w:p>
          <w:p w14:paraId="19EC983E" w14:textId="35B837BE" w:rsidR="005010E6" w:rsidRDefault="005010E6" w:rsidP="009E0E9D">
            <w:pPr>
              <w:pStyle w:val="ListParagraph"/>
              <w:tabs>
                <w:tab w:val="left" w:pos="2580"/>
              </w:tabs>
              <w:spacing w:after="0" w:line="240" w:lineRule="auto"/>
            </w:pPr>
          </w:p>
        </w:tc>
        <w:tc>
          <w:tcPr>
            <w:tcW w:w="4508" w:type="dxa"/>
          </w:tcPr>
          <w:p w14:paraId="24994E6E" w14:textId="4C8F16F4" w:rsidR="005010E6" w:rsidRDefault="005010E6" w:rsidP="00BD1094">
            <w:pPr>
              <w:tabs>
                <w:tab w:val="left" w:pos="2580"/>
              </w:tabs>
            </w:pPr>
            <w:r>
              <w:t>See Data Protection Policy</w:t>
            </w:r>
          </w:p>
        </w:tc>
      </w:tr>
      <w:tr w:rsidR="005010E6" w14:paraId="426E9F45" w14:textId="77777777" w:rsidTr="00BD1094">
        <w:tc>
          <w:tcPr>
            <w:tcW w:w="4508" w:type="dxa"/>
          </w:tcPr>
          <w:p w14:paraId="0F17B850" w14:textId="735A31CC" w:rsidR="005010E6" w:rsidRDefault="005010E6" w:rsidP="00EF7773">
            <w:pPr>
              <w:pStyle w:val="ListParagraph"/>
              <w:numPr>
                <w:ilvl w:val="0"/>
                <w:numId w:val="2"/>
              </w:numPr>
              <w:tabs>
                <w:tab w:val="left" w:pos="2580"/>
              </w:tabs>
              <w:spacing w:after="0" w:line="240" w:lineRule="auto"/>
            </w:pPr>
            <w:r>
              <w:t>Freedom of Information Requests</w:t>
            </w:r>
          </w:p>
        </w:tc>
        <w:tc>
          <w:tcPr>
            <w:tcW w:w="4508" w:type="dxa"/>
          </w:tcPr>
          <w:p w14:paraId="05AC6BB3" w14:textId="77777777" w:rsidR="005010E6" w:rsidRDefault="005010E6" w:rsidP="00BD1094">
            <w:pPr>
              <w:tabs>
                <w:tab w:val="left" w:pos="2580"/>
              </w:tabs>
            </w:pPr>
            <w:r>
              <w:t>See Freedom of Information Policy</w:t>
            </w:r>
          </w:p>
          <w:p w14:paraId="1C068D7C" w14:textId="187B6F36" w:rsidR="005010E6" w:rsidRDefault="005010E6" w:rsidP="00BD1094">
            <w:pPr>
              <w:tabs>
                <w:tab w:val="left" w:pos="2580"/>
              </w:tabs>
            </w:pPr>
          </w:p>
        </w:tc>
      </w:tr>
    </w:tbl>
    <w:p w14:paraId="3AD51A03" w14:textId="77777777" w:rsidR="00EF7773" w:rsidRDefault="00EF7773" w:rsidP="00EF7773">
      <w:pPr>
        <w:tabs>
          <w:tab w:val="left" w:pos="2580"/>
        </w:tabs>
      </w:pPr>
    </w:p>
    <w:p w14:paraId="1C53A980" w14:textId="70F043A6" w:rsidR="00EF7773" w:rsidRDefault="00EF7773" w:rsidP="00EF7773">
      <w:pPr>
        <w:tabs>
          <w:tab w:val="left" w:pos="2580"/>
        </w:tabs>
        <w:rPr>
          <w:sz w:val="22"/>
          <w:szCs w:val="22"/>
        </w:rPr>
      </w:pPr>
      <w:r w:rsidRPr="00387443">
        <w:rPr>
          <w:sz w:val="22"/>
          <w:szCs w:val="22"/>
        </w:rPr>
        <w:t xml:space="preserve">If other bodies are investigating aspects of the complaint, for example, the Department for Education, the police, local authority (LA) safeguarding teams or tribunals, it may impact on the ability to adhere to the timescales within this procedure or result in the procedure being suspended until those public bodies have completed their investigations. </w:t>
      </w:r>
    </w:p>
    <w:p w14:paraId="4C601856" w14:textId="77777777" w:rsidR="00387443" w:rsidRPr="00387443" w:rsidRDefault="00387443" w:rsidP="00EF7773">
      <w:pPr>
        <w:tabs>
          <w:tab w:val="left" w:pos="2580"/>
        </w:tabs>
        <w:rPr>
          <w:sz w:val="22"/>
          <w:szCs w:val="22"/>
        </w:rPr>
      </w:pPr>
    </w:p>
    <w:p w14:paraId="509A671F" w14:textId="15601FC3" w:rsidR="00EF7773" w:rsidRPr="00387443" w:rsidRDefault="00EF7773" w:rsidP="00EF7773">
      <w:pPr>
        <w:tabs>
          <w:tab w:val="left" w:pos="2580"/>
        </w:tabs>
        <w:rPr>
          <w:sz w:val="22"/>
          <w:szCs w:val="22"/>
        </w:rPr>
      </w:pPr>
      <w:r w:rsidRPr="00387443">
        <w:rPr>
          <w:sz w:val="22"/>
          <w:szCs w:val="22"/>
        </w:rPr>
        <w:t xml:space="preserve">If a complainant commences legal </w:t>
      </w:r>
      <w:r w:rsidR="005010E6">
        <w:rPr>
          <w:sz w:val="22"/>
          <w:szCs w:val="22"/>
        </w:rPr>
        <w:t xml:space="preserve">or Police </w:t>
      </w:r>
      <w:r w:rsidRPr="00387443">
        <w:rPr>
          <w:sz w:val="22"/>
          <w:szCs w:val="22"/>
        </w:rPr>
        <w:t xml:space="preserve">action against the school or HET in relation to their complaint, suspension of the complaints procedure will be considered, until those legal proceedings have concluded. </w:t>
      </w:r>
    </w:p>
    <w:p w14:paraId="23052908" w14:textId="0035E918" w:rsidR="00387443" w:rsidRDefault="00387443" w:rsidP="00EF7773">
      <w:pPr>
        <w:tabs>
          <w:tab w:val="left" w:pos="2580"/>
        </w:tabs>
      </w:pPr>
    </w:p>
    <w:p w14:paraId="2F3C001B" w14:textId="77777777" w:rsidR="00F74681" w:rsidRDefault="00F74681" w:rsidP="00EF7773">
      <w:pPr>
        <w:tabs>
          <w:tab w:val="left" w:pos="2580"/>
        </w:tabs>
      </w:pPr>
    </w:p>
    <w:p w14:paraId="4E72DF03" w14:textId="77777777" w:rsidR="00EF7773" w:rsidRPr="008D1B9E" w:rsidRDefault="00EF7773" w:rsidP="00EF7773">
      <w:pPr>
        <w:pStyle w:val="ListParagraph"/>
        <w:numPr>
          <w:ilvl w:val="0"/>
          <w:numId w:val="1"/>
        </w:numPr>
        <w:tabs>
          <w:tab w:val="left" w:pos="2580"/>
        </w:tabs>
        <w:outlineLvl w:val="0"/>
        <w:rPr>
          <w:b/>
          <w:sz w:val="24"/>
          <w:szCs w:val="24"/>
        </w:rPr>
      </w:pPr>
      <w:bookmarkStart w:id="4" w:name="_Toc75181692"/>
      <w:r w:rsidRPr="008D1B9E">
        <w:rPr>
          <w:b/>
          <w:sz w:val="24"/>
          <w:szCs w:val="24"/>
        </w:rPr>
        <w:lastRenderedPageBreak/>
        <w:t>Vexatious complaints</w:t>
      </w:r>
      <w:bookmarkEnd w:id="4"/>
      <w:r w:rsidRPr="008D1B9E">
        <w:rPr>
          <w:b/>
          <w:sz w:val="24"/>
          <w:szCs w:val="24"/>
        </w:rPr>
        <w:t xml:space="preserve"> </w:t>
      </w:r>
    </w:p>
    <w:p w14:paraId="27E24C42" w14:textId="3CA556B0" w:rsidR="00EF7773" w:rsidRDefault="00EF7773" w:rsidP="00EF7773">
      <w:pPr>
        <w:rPr>
          <w:sz w:val="22"/>
          <w:szCs w:val="22"/>
        </w:rPr>
      </w:pPr>
      <w:r w:rsidRPr="00387443">
        <w:rPr>
          <w:sz w:val="22"/>
          <w:szCs w:val="22"/>
        </w:rPr>
        <w:t>Please see Appendix 1 for managing serial and unreasonable complaints.</w:t>
      </w:r>
    </w:p>
    <w:p w14:paraId="17EFE94D" w14:textId="77777777" w:rsidR="00387443" w:rsidRDefault="00387443" w:rsidP="00EF7773"/>
    <w:p w14:paraId="2F945579" w14:textId="77777777" w:rsidR="00EF7773" w:rsidRPr="008D1B9E" w:rsidRDefault="00EF7773" w:rsidP="00EF7773">
      <w:pPr>
        <w:pStyle w:val="ListParagraph"/>
        <w:numPr>
          <w:ilvl w:val="0"/>
          <w:numId w:val="1"/>
        </w:numPr>
        <w:outlineLvl w:val="0"/>
        <w:rPr>
          <w:b/>
          <w:sz w:val="24"/>
          <w:szCs w:val="24"/>
        </w:rPr>
      </w:pPr>
      <w:bookmarkStart w:id="5" w:name="_Toc75181693"/>
      <w:r w:rsidRPr="008D1B9E">
        <w:rPr>
          <w:b/>
          <w:sz w:val="24"/>
          <w:szCs w:val="24"/>
        </w:rPr>
        <w:t>Resolving complaints</w:t>
      </w:r>
      <w:bookmarkEnd w:id="5"/>
    </w:p>
    <w:p w14:paraId="689FC019" w14:textId="77777777" w:rsidR="00EF7773" w:rsidRPr="00387443" w:rsidRDefault="00EF7773" w:rsidP="00EF7773">
      <w:pPr>
        <w:rPr>
          <w:sz w:val="22"/>
          <w:szCs w:val="22"/>
        </w:rPr>
      </w:pPr>
      <w:r w:rsidRPr="00387443">
        <w:rPr>
          <w:sz w:val="22"/>
          <w:szCs w:val="22"/>
        </w:rPr>
        <w:t>At each stage in the procedure, the school aims to resolve the complaint. If appropriate, it will be acknowledged that the complaint is upheld in whole or in part. In addition, one or more of the following may be offered:</w:t>
      </w:r>
    </w:p>
    <w:p w14:paraId="53996150" w14:textId="77777777" w:rsidR="00EF7773" w:rsidRPr="00387443" w:rsidRDefault="00EF7773" w:rsidP="00EF7773">
      <w:pPr>
        <w:pStyle w:val="ListParagraph"/>
        <w:numPr>
          <w:ilvl w:val="0"/>
          <w:numId w:val="2"/>
        </w:numPr>
      </w:pPr>
      <w:r w:rsidRPr="00387443">
        <w:t>an explanation</w:t>
      </w:r>
    </w:p>
    <w:p w14:paraId="3E3718EC" w14:textId="77777777" w:rsidR="00EF7773" w:rsidRPr="00387443" w:rsidRDefault="00EF7773" w:rsidP="00EF7773">
      <w:pPr>
        <w:pStyle w:val="ListParagraph"/>
        <w:numPr>
          <w:ilvl w:val="0"/>
          <w:numId w:val="2"/>
        </w:numPr>
      </w:pPr>
      <w:r w:rsidRPr="00387443">
        <w:t>an admission that the situation could have been handled differently or better</w:t>
      </w:r>
    </w:p>
    <w:p w14:paraId="62C3EDEC" w14:textId="77777777" w:rsidR="00EF7773" w:rsidRPr="00387443" w:rsidRDefault="00EF7773" w:rsidP="00EF7773">
      <w:pPr>
        <w:pStyle w:val="ListParagraph"/>
        <w:numPr>
          <w:ilvl w:val="0"/>
          <w:numId w:val="2"/>
        </w:numPr>
      </w:pPr>
      <w:r w:rsidRPr="00387443">
        <w:t>an assurance that the school will try to ensure the event complained of will not recur</w:t>
      </w:r>
    </w:p>
    <w:p w14:paraId="118B6EEC" w14:textId="77777777" w:rsidR="00EF7773" w:rsidRPr="00387443" w:rsidRDefault="00EF7773" w:rsidP="00EF7773">
      <w:pPr>
        <w:pStyle w:val="ListParagraph"/>
        <w:numPr>
          <w:ilvl w:val="0"/>
          <w:numId w:val="2"/>
        </w:numPr>
      </w:pPr>
      <w:r w:rsidRPr="00387443">
        <w:t>an explanation of the steps that have been or will be taken to help ensure that it will not happen again and an indication of the timescales within which any changes will be made</w:t>
      </w:r>
    </w:p>
    <w:p w14:paraId="2D2B14B3" w14:textId="77777777" w:rsidR="00EF7773" w:rsidRPr="00387443" w:rsidRDefault="00EF7773" w:rsidP="00EF7773">
      <w:pPr>
        <w:pStyle w:val="ListParagraph"/>
        <w:numPr>
          <w:ilvl w:val="0"/>
          <w:numId w:val="2"/>
        </w:numPr>
      </w:pPr>
      <w:r w:rsidRPr="00387443">
        <w:t>an undertaking to review school policies in light of the complaint</w:t>
      </w:r>
    </w:p>
    <w:p w14:paraId="68C5DD02" w14:textId="77777777" w:rsidR="00EF7773" w:rsidRPr="00387443" w:rsidRDefault="00EF7773" w:rsidP="00EF7773">
      <w:pPr>
        <w:pStyle w:val="ListParagraph"/>
        <w:numPr>
          <w:ilvl w:val="0"/>
          <w:numId w:val="2"/>
        </w:numPr>
      </w:pPr>
      <w:r w:rsidRPr="00387443">
        <w:t>an apology.</w:t>
      </w:r>
    </w:p>
    <w:p w14:paraId="09BC8898" w14:textId="77777777" w:rsidR="00EF7773" w:rsidRDefault="00EF7773" w:rsidP="00EF7773">
      <w:pPr>
        <w:pStyle w:val="ListParagraph"/>
      </w:pPr>
    </w:p>
    <w:p w14:paraId="20D0F428" w14:textId="77777777" w:rsidR="00EF7773" w:rsidRPr="008D1B9E" w:rsidRDefault="00EF7773" w:rsidP="00EF7773">
      <w:pPr>
        <w:pStyle w:val="ListParagraph"/>
        <w:numPr>
          <w:ilvl w:val="0"/>
          <w:numId w:val="1"/>
        </w:numPr>
        <w:outlineLvl w:val="0"/>
        <w:rPr>
          <w:b/>
          <w:sz w:val="24"/>
          <w:szCs w:val="24"/>
        </w:rPr>
      </w:pPr>
      <w:bookmarkStart w:id="6" w:name="_Toc75181694"/>
      <w:r w:rsidRPr="008D1B9E">
        <w:rPr>
          <w:b/>
          <w:sz w:val="24"/>
          <w:szCs w:val="24"/>
        </w:rPr>
        <w:t>Withdrawal of a complaint</w:t>
      </w:r>
      <w:bookmarkEnd w:id="6"/>
    </w:p>
    <w:p w14:paraId="0B335A35" w14:textId="6F1AA6F6" w:rsidR="00EF7773" w:rsidRPr="008D1B9E" w:rsidRDefault="00EF7773" w:rsidP="00EF7773">
      <w:pPr>
        <w:rPr>
          <w:sz w:val="22"/>
          <w:szCs w:val="22"/>
        </w:rPr>
      </w:pPr>
      <w:r w:rsidRPr="008D1B9E">
        <w:rPr>
          <w:sz w:val="22"/>
          <w:szCs w:val="22"/>
        </w:rPr>
        <w:t>A complainant must confirm in writing, if they wish to withdraw their complaint.</w:t>
      </w:r>
    </w:p>
    <w:p w14:paraId="6C841A69" w14:textId="77777777" w:rsidR="008D1B9E" w:rsidRDefault="008D1B9E" w:rsidP="00EF7773"/>
    <w:p w14:paraId="4C185528" w14:textId="77777777" w:rsidR="00EF7773" w:rsidRPr="008D1B9E" w:rsidRDefault="00EF7773" w:rsidP="00EF7773">
      <w:pPr>
        <w:pStyle w:val="ListParagraph"/>
        <w:numPr>
          <w:ilvl w:val="0"/>
          <w:numId w:val="1"/>
        </w:numPr>
        <w:outlineLvl w:val="0"/>
        <w:rPr>
          <w:b/>
          <w:sz w:val="24"/>
          <w:szCs w:val="24"/>
        </w:rPr>
      </w:pPr>
      <w:bookmarkStart w:id="7" w:name="_Toc75181695"/>
      <w:r w:rsidRPr="008D1B9E">
        <w:rPr>
          <w:b/>
          <w:sz w:val="24"/>
          <w:szCs w:val="24"/>
        </w:rPr>
        <w:t>Duplicate complaints</w:t>
      </w:r>
      <w:bookmarkEnd w:id="7"/>
    </w:p>
    <w:p w14:paraId="5C87B852" w14:textId="77777777" w:rsidR="00EF7773" w:rsidRPr="008D1B9E" w:rsidRDefault="00EF7773" w:rsidP="00EF7773">
      <w:pPr>
        <w:rPr>
          <w:sz w:val="22"/>
          <w:szCs w:val="22"/>
        </w:rPr>
      </w:pPr>
      <w:r w:rsidRPr="008D1B9E">
        <w:rPr>
          <w:sz w:val="22"/>
          <w:szCs w:val="22"/>
        </w:rPr>
        <w:t>If a duplicate complaint is received from:</w:t>
      </w:r>
    </w:p>
    <w:p w14:paraId="5DB704FE" w14:textId="77777777" w:rsidR="00EF7773" w:rsidRPr="008D1B9E" w:rsidRDefault="00EF7773" w:rsidP="00EF7773">
      <w:pPr>
        <w:pStyle w:val="ListParagraph"/>
        <w:numPr>
          <w:ilvl w:val="0"/>
          <w:numId w:val="6"/>
        </w:numPr>
      </w:pPr>
      <w:r w:rsidRPr="008D1B9E">
        <w:t>a spouse</w:t>
      </w:r>
    </w:p>
    <w:p w14:paraId="514770FE" w14:textId="77777777" w:rsidR="00EF7773" w:rsidRPr="008D1B9E" w:rsidRDefault="00EF7773" w:rsidP="00EF7773">
      <w:pPr>
        <w:pStyle w:val="ListParagraph"/>
        <w:numPr>
          <w:ilvl w:val="0"/>
          <w:numId w:val="6"/>
        </w:numPr>
      </w:pPr>
      <w:r w:rsidRPr="008D1B9E">
        <w:t>a partner</w:t>
      </w:r>
    </w:p>
    <w:p w14:paraId="3CC6AF9E" w14:textId="77777777" w:rsidR="00EF7773" w:rsidRPr="008D1B9E" w:rsidRDefault="00EF7773" w:rsidP="00EF7773">
      <w:pPr>
        <w:pStyle w:val="ListParagraph"/>
        <w:numPr>
          <w:ilvl w:val="0"/>
          <w:numId w:val="6"/>
        </w:numPr>
      </w:pPr>
      <w:r w:rsidRPr="008D1B9E">
        <w:t>a grandparent</w:t>
      </w:r>
    </w:p>
    <w:p w14:paraId="2D4C1718" w14:textId="77777777" w:rsidR="00EF7773" w:rsidRPr="008D1B9E" w:rsidRDefault="00EF7773" w:rsidP="00EF7773">
      <w:pPr>
        <w:pStyle w:val="ListParagraph"/>
        <w:numPr>
          <w:ilvl w:val="0"/>
          <w:numId w:val="6"/>
        </w:numPr>
      </w:pPr>
      <w:r w:rsidRPr="008D1B9E">
        <w:t xml:space="preserve">a child </w:t>
      </w:r>
    </w:p>
    <w:p w14:paraId="5B1EAD43" w14:textId="023E684F" w:rsidR="00EF7773" w:rsidRDefault="00EF7773" w:rsidP="00EF7773">
      <w:pPr>
        <w:rPr>
          <w:sz w:val="22"/>
          <w:szCs w:val="22"/>
        </w:rPr>
      </w:pPr>
      <w:r w:rsidRPr="008D1B9E">
        <w:rPr>
          <w:sz w:val="22"/>
          <w:szCs w:val="22"/>
        </w:rPr>
        <w:t>After closing a complaint at the end of the complaints procedure and the complaint is about the same subject, the complainant will be informed that the complaint has already been considered and the local process is complete. If the complainant is dissatisfied with the handling of the original complaint, the complainant can contact the Department for Education (see Section 11).</w:t>
      </w:r>
    </w:p>
    <w:p w14:paraId="2F345C11" w14:textId="77777777" w:rsidR="008D1B9E" w:rsidRPr="008D1B9E" w:rsidRDefault="008D1B9E" w:rsidP="00EF7773">
      <w:pPr>
        <w:rPr>
          <w:sz w:val="22"/>
          <w:szCs w:val="22"/>
        </w:rPr>
      </w:pPr>
    </w:p>
    <w:p w14:paraId="42E9D05C" w14:textId="77777777" w:rsidR="00EF7773" w:rsidRPr="008D1B9E" w:rsidRDefault="00EF7773" w:rsidP="00EF7773">
      <w:pPr>
        <w:pStyle w:val="ListParagraph"/>
        <w:numPr>
          <w:ilvl w:val="0"/>
          <w:numId w:val="1"/>
        </w:numPr>
        <w:tabs>
          <w:tab w:val="left" w:pos="2580"/>
        </w:tabs>
        <w:outlineLvl w:val="0"/>
        <w:rPr>
          <w:b/>
          <w:sz w:val="24"/>
          <w:szCs w:val="24"/>
        </w:rPr>
      </w:pPr>
      <w:bookmarkStart w:id="8" w:name="_Toc75181696"/>
      <w:r w:rsidRPr="008D1B9E">
        <w:rPr>
          <w:b/>
          <w:sz w:val="24"/>
          <w:szCs w:val="24"/>
        </w:rPr>
        <w:t>Stages</w:t>
      </w:r>
      <w:bookmarkEnd w:id="8"/>
    </w:p>
    <w:p w14:paraId="1EEB3E47" w14:textId="6BC3611E" w:rsidR="00EF7773" w:rsidRDefault="00EF7773" w:rsidP="00EF7773">
      <w:pPr>
        <w:tabs>
          <w:tab w:val="left" w:pos="2580"/>
        </w:tabs>
        <w:rPr>
          <w:b/>
          <w:i/>
        </w:rPr>
      </w:pPr>
      <w:r>
        <w:rPr>
          <w:b/>
          <w:i/>
        </w:rPr>
        <w:t>Stage 1 – Informal r</w:t>
      </w:r>
      <w:r w:rsidRPr="00AC4972">
        <w:rPr>
          <w:b/>
          <w:i/>
        </w:rPr>
        <w:t xml:space="preserve">esolution </w:t>
      </w:r>
    </w:p>
    <w:p w14:paraId="4171B92E" w14:textId="77777777" w:rsidR="008D1B9E" w:rsidRPr="00AC4972" w:rsidRDefault="008D1B9E" w:rsidP="00EF7773">
      <w:pPr>
        <w:tabs>
          <w:tab w:val="left" w:pos="2580"/>
        </w:tabs>
        <w:rPr>
          <w:b/>
          <w:i/>
        </w:rPr>
      </w:pPr>
    </w:p>
    <w:p w14:paraId="41C0F000" w14:textId="77777777" w:rsidR="00EF7773" w:rsidRPr="008D1B9E" w:rsidRDefault="00EF7773" w:rsidP="00EF7773">
      <w:pPr>
        <w:tabs>
          <w:tab w:val="left" w:pos="2580"/>
        </w:tabs>
        <w:rPr>
          <w:sz w:val="22"/>
          <w:szCs w:val="22"/>
        </w:rPr>
      </w:pPr>
      <w:r w:rsidRPr="008D1B9E">
        <w:rPr>
          <w:sz w:val="22"/>
          <w:szCs w:val="22"/>
        </w:rPr>
        <w:t xml:space="preserve">It is hoped that most concerns can be expressed and resolved on an informal basis at this stage. </w:t>
      </w:r>
    </w:p>
    <w:p w14:paraId="21C41169" w14:textId="42D9E829" w:rsidR="00EF7773" w:rsidRPr="008D1B9E" w:rsidRDefault="00EF7773" w:rsidP="00EF7773">
      <w:pPr>
        <w:tabs>
          <w:tab w:val="left" w:pos="2580"/>
        </w:tabs>
        <w:rPr>
          <w:sz w:val="22"/>
          <w:szCs w:val="22"/>
        </w:rPr>
      </w:pPr>
      <w:r w:rsidRPr="008D1B9E">
        <w:rPr>
          <w:sz w:val="22"/>
          <w:szCs w:val="22"/>
        </w:rPr>
        <w:t>Concerns should be raised with either the class teacher, year head, subject head or School Leader. Complainants should not approach individual governors to raise concerns or complaints. They have no power to act on an individual basis and it may also prevent them from considering complaints at 3 and/or 4 of this procedure.</w:t>
      </w:r>
    </w:p>
    <w:p w14:paraId="3CAC4D8D" w14:textId="77777777" w:rsidR="008D1B9E" w:rsidRPr="008D1B9E" w:rsidRDefault="008D1B9E" w:rsidP="00EF7773">
      <w:pPr>
        <w:tabs>
          <w:tab w:val="left" w:pos="2580"/>
        </w:tabs>
        <w:rPr>
          <w:sz w:val="22"/>
          <w:szCs w:val="22"/>
        </w:rPr>
      </w:pPr>
    </w:p>
    <w:p w14:paraId="79DCA1B6" w14:textId="65E1FFB9" w:rsidR="00EF7773" w:rsidRPr="008D1B9E" w:rsidRDefault="00EF7773" w:rsidP="00EF7773">
      <w:pPr>
        <w:tabs>
          <w:tab w:val="left" w:pos="2580"/>
        </w:tabs>
        <w:rPr>
          <w:sz w:val="22"/>
          <w:szCs w:val="22"/>
        </w:rPr>
      </w:pPr>
      <w:r w:rsidRPr="008D1B9E">
        <w:rPr>
          <w:sz w:val="22"/>
          <w:szCs w:val="22"/>
        </w:rPr>
        <w:t>At the conclusion of their investigation, the appropriate person investigating the complaint will provide an informal written response within 10 school days of the date of the receipt of the complaint.</w:t>
      </w:r>
    </w:p>
    <w:p w14:paraId="2A1C40C3" w14:textId="77777777" w:rsidR="008D1B9E" w:rsidRPr="008D1B9E" w:rsidRDefault="008D1B9E" w:rsidP="00EF7773">
      <w:pPr>
        <w:tabs>
          <w:tab w:val="left" w:pos="2580"/>
        </w:tabs>
        <w:rPr>
          <w:sz w:val="22"/>
          <w:szCs w:val="22"/>
        </w:rPr>
      </w:pPr>
    </w:p>
    <w:p w14:paraId="2034C8A4" w14:textId="39280033" w:rsidR="00EF7773" w:rsidRPr="008D1B9E" w:rsidRDefault="00EF7773" w:rsidP="00EF7773">
      <w:pPr>
        <w:tabs>
          <w:tab w:val="left" w:pos="2580"/>
        </w:tabs>
        <w:rPr>
          <w:sz w:val="22"/>
          <w:szCs w:val="22"/>
        </w:rPr>
      </w:pPr>
      <w:r w:rsidRPr="008D1B9E">
        <w:rPr>
          <w:sz w:val="22"/>
          <w:szCs w:val="22"/>
        </w:rPr>
        <w:t>If the issue remains unresolved, the next step is to make a formal complaint.</w:t>
      </w:r>
    </w:p>
    <w:p w14:paraId="4E9C8688" w14:textId="77777777" w:rsidR="008D1B9E" w:rsidRDefault="008D1B9E" w:rsidP="00EF7773">
      <w:pPr>
        <w:tabs>
          <w:tab w:val="left" w:pos="2580"/>
        </w:tabs>
      </w:pPr>
    </w:p>
    <w:p w14:paraId="2402096E" w14:textId="604C119B" w:rsidR="00EF7773" w:rsidRDefault="00EF7773" w:rsidP="00EF7773">
      <w:pPr>
        <w:tabs>
          <w:tab w:val="left" w:pos="2580"/>
        </w:tabs>
        <w:rPr>
          <w:b/>
          <w:i/>
        </w:rPr>
      </w:pPr>
      <w:r>
        <w:rPr>
          <w:b/>
          <w:i/>
        </w:rPr>
        <w:t>Stage 2 – Formal complaint to the School Leader</w:t>
      </w:r>
    </w:p>
    <w:p w14:paraId="614C554D" w14:textId="77777777" w:rsidR="008D1B9E" w:rsidRPr="00AC4972" w:rsidRDefault="008D1B9E" w:rsidP="00EF7773">
      <w:pPr>
        <w:tabs>
          <w:tab w:val="left" w:pos="2580"/>
        </w:tabs>
        <w:rPr>
          <w:b/>
          <w:i/>
        </w:rPr>
      </w:pPr>
    </w:p>
    <w:p w14:paraId="7D30903B" w14:textId="1A015D0C" w:rsidR="00EF7773" w:rsidRDefault="00EF7773" w:rsidP="00EF7773">
      <w:pPr>
        <w:tabs>
          <w:tab w:val="left" w:pos="2580"/>
        </w:tabs>
        <w:rPr>
          <w:sz w:val="22"/>
          <w:szCs w:val="22"/>
        </w:rPr>
      </w:pPr>
      <w:r w:rsidRPr="008D1B9E">
        <w:rPr>
          <w:sz w:val="22"/>
          <w:szCs w:val="22"/>
        </w:rPr>
        <w:t>If the complainant wishes to make a formal complaint to the School Leader, the complaint should be put in writing to the School Leader and a complaints form (Appendix 2) should be completed.</w:t>
      </w:r>
      <w:r w:rsidR="005010E6">
        <w:rPr>
          <w:sz w:val="22"/>
          <w:szCs w:val="22"/>
        </w:rPr>
        <w:t xml:space="preserve"> This should be made within 15 school days from the date of the written response made at Stage 1.</w:t>
      </w:r>
    </w:p>
    <w:p w14:paraId="7BE5FE7C" w14:textId="77777777" w:rsidR="005010E6" w:rsidRPr="008D1B9E" w:rsidRDefault="005010E6" w:rsidP="00EF7773">
      <w:pPr>
        <w:tabs>
          <w:tab w:val="left" w:pos="2580"/>
        </w:tabs>
        <w:rPr>
          <w:sz w:val="22"/>
          <w:szCs w:val="22"/>
        </w:rPr>
      </w:pPr>
    </w:p>
    <w:p w14:paraId="4B1A2E61" w14:textId="77777777" w:rsidR="00EF7773" w:rsidRPr="008D1B9E" w:rsidRDefault="00EF7773" w:rsidP="00EF7773">
      <w:pPr>
        <w:tabs>
          <w:tab w:val="left" w:pos="2580"/>
        </w:tabs>
        <w:rPr>
          <w:sz w:val="22"/>
          <w:szCs w:val="22"/>
        </w:rPr>
      </w:pPr>
      <w:r w:rsidRPr="008D1B9E">
        <w:rPr>
          <w:sz w:val="22"/>
          <w:szCs w:val="22"/>
        </w:rPr>
        <w:lastRenderedPageBreak/>
        <w:t>The School Leader will then:</w:t>
      </w:r>
    </w:p>
    <w:p w14:paraId="46721E52" w14:textId="77777777" w:rsidR="00EF7773" w:rsidRPr="008D1B9E" w:rsidRDefault="00EF7773" w:rsidP="00EF7773">
      <w:pPr>
        <w:pStyle w:val="ListParagraph"/>
        <w:numPr>
          <w:ilvl w:val="0"/>
          <w:numId w:val="2"/>
        </w:numPr>
        <w:tabs>
          <w:tab w:val="left" w:pos="2580"/>
        </w:tabs>
      </w:pPr>
      <w:r w:rsidRPr="008D1B9E">
        <w:t>Record the date the complaint is received</w:t>
      </w:r>
    </w:p>
    <w:p w14:paraId="23021CE3" w14:textId="77777777" w:rsidR="00EF7773" w:rsidRPr="008D1B9E" w:rsidRDefault="00EF7773" w:rsidP="00EF7773">
      <w:pPr>
        <w:pStyle w:val="ListParagraph"/>
        <w:numPr>
          <w:ilvl w:val="0"/>
          <w:numId w:val="2"/>
        </w:numPr>
        <w:tabs>
          <w:tab w:val="left" w:pos="2580"/>
        </w:tabs>
      </w:pPr>
      <w:r w:rsidRPr="008D1B9E">
        <w:t>acknowledge the complaint in writing (either by letter or email) within five school days of receiving the letter from the complainant</w:t>
      </w:r>
    </w:p>
    <w:p w14:paraId="231AF5ED" w14:textId="77777777" w:rsidR="00EF7773" w:rsidRPr="008D1B9E" w:rsidRDefault="00EF7773" w:rsidP="00EF7773">
      <w:pPr>
        <w:pStyle w:val="ListParagraph"/>
        <w:numPr>
          <w:ilvl w:val="0"/>
          <w:numId w:val="2"/>
        </w:numPr>
        <w:tabs>
          <w:tab w:val="left" w:pos="2580"/>
        </w:tabs>
      </w:pPr>
      <w:r w:rsidRPr="008D1B9E">
        <w:t xml:space="preserve">if necessary the School Leader will seek to clarify the nature of the complaint, ask what remains unresolved and what outcome the complainant would like to see. The School Leader can consider whether a face to face meeting is the most appropriate way of doing this. </w:t>
      </w:r>
    </w:p>
    <w:p w14:paraId="5C59472F" w14:textId="77777777" w:rsidR="00EF7773" w:rsidRPr="008D1B9E" w:rsidRDefault="00EF7773" w:rsidP="00EF7773">
      <w:pPr>
        <w:pStyle w:val="ListParagraph"/>
        <w:numPr>
          <w:ilvl w:val="0"/>
          <w:numId w:val="2"/>
        </w:numPr>
        <w:tabs>
          <w:tab w:val="left" w:pos="2580"/>
        </w:tabs>
      </w:pPr>
      <w:r w:rsidRPr="008D1B9E">
        <w:t xml:space="preserve">investigate the complaint. The School Leader may delegate the investigation to another member of the school’s senior leadership team but not the decision to be taken. </w:t>
      </w:r>
    </w:p>
    <w:p w14:paraId="680CB7DB" w14:textId="77777777" w:rsidR="00EF7773" w:rsidRPr="008D1B9E" w:rsidRDefault="00EF7773" w:rsidP="00EF7773">
      <w:pPr>
        <w:pStyle w:val="ListParagraph"/>
        <w:numPr>
          <w:ilvl w:val="1"/>
          <w:numId w:val="2"/>
        </w:numPr>
        <w:tabs>
          <w:tab w:val="left" w:pos="2580"/>
        </w:tabs>
      </w:pPr>
      <w:r w:rsidRPr="008D1B9E">
        <w:t>During the investigation, the School Leader (or investigator) will if necessary, interview those involved in the matter and/or those complained of, allowing them to be accompanied if they wish</w:t>
      </w:r>
    </w:p>
    <w:p w14:paraId="4AF627F9" w14:textId="77777777" w:rsidR="00EF7773" w:rsidRPr="008D1B9E" w:rsidRDefault="00EF7773" w:rsidP="00EF7773">
      <w:pPr>
        <w:pStyle w:val="ListParagraph"/>
        <w:numPr>
          <w:ilvl w:val="1"/>
          <w:numId w:val="2"/>
        </w:numPr>
        <w:tabs>
          <w:tab w:val="left" w:pos="2580"/>
        </w:tabs>
      </w:pPr>
      <w:r w:rsidRPr="008D1B9E">
        <w:t>Keep a written record of any meetings/interviews in relation to their investigation</w:t>
      </w:r>
    </w:p>
    <w:p w14:paraId="60684602" w14:textId="77777777" w:rsidR="00EF7773" w:rsidRPr="008D1B9E" w:rsidRDefault="00EF7773" w:rsidP="00EF7773">
      <w:pPr>
        <w:tabs>
          <w:tab w:val="left" w:pos="2580"/>
        </w:tabs>
        <w:rPr>
          <w:sz w:val="22"/>
          <w:szCs w:val="22"/>
        </w:rPr>
      </w:pPr>
      <w:r w:rsidRPr="008D1B9E">
        <w:rPr>
          <w:sz w:val="22"/>
          <w:szCs w:val="22"/>
        </w:rPr>
        <w:t xml:space="preserve">At the conclusion of their investigation, the School Leader will write to the complainant within 15 school days of receiving the initial letter of complaint detailing the outcome of the investigation. If the School Leader is unable to meet this deadline, they will provide the complainant with an update and revised response date. </w:t>
      </w:r>
    </w:p>
    <w:p w14:paraId="1B52B0AB" w14:textId="0F6D7080" w:rsidR="00EF7773" w:rsidRDefault="00EF7773" w:rsidP="00EF7773">
      <w:pPr>
        <w:tabs>
          <w:tab w:val="left" w:pos="2580"/>
        </w:tabs>
        <w:rPr>
          <w:sz w:val="22"/>
          <w:szCs w:val="22"/>
        </w:rPr>
      </w:pPr>
      <w:r w:rsidRPr="008D1B9E">
        <w:rPr>
          <w:sz w:val="22"/>
          <w:szCs w:val="22"/>
        </w:rPr>
        <w:t>The response will detail any actions taken to investigate the complaint and provide a full explanation of the decision made and the reason(s) for it. Where appropriate, it will include details of actions the school will take to resolve the complaint.</w:t>
      </w:r>
    </w:p>
    <w:p w14:paraId="74818DA1" w14:textId="77777777" w:rsidR="00696AA7" w:rsidRPr="008D1B9E" w:rsidRDefault="00696AA7" w:rsidP="00EF7773">
      <w:pPr>
        <w:tabs>
          <w:tab w:val="left" w:pos="2580"/>
        </w:tabs>
        <w:rPr>
          <w:sz w:val="22"/>
          <w:szCs w:val="22"/>
        </w:rPr>
      </w:pPr>
    </w:p>
    <w:p w14:paraId="4E503FDA" w14:textId="29233CFF" w:rsidR="00EF7773" w:rsidRDefault="00EF7773" w:rsidP="00EF7773">
      <w:pPr>
        <w:tabs>
          <w:tab w:val="left" w:pos="2580"/>
        </w:tabs>
        <w:rPr>
          <w:sz w:val="22"/>
          <w:szCs w:val="22"/>
        </w:rPr>
      </w:pPr>
      <w:r w:rsidRPr="008D1B9E">
        <w:rPr>
          <w:sz w:val="22"/>
          <w:szCs w:val="22"/>
        </w:rPr>
        <w:t xml:space="preserve">The School Leader will advise the complainant of how to escalate their complaint should they remain dissatisfied with the outcome of Stage 2. </w:t>
      </w:r>
    </w:p>
    <w:p w14:paraId="47E7BE81" w14:textId="77777777" w:rsidR="00696AA7" w:rsidRPr="008D1B9E" w:rsidRDefault="00696AA7" w:rsidP="00EF7773">
      <w:pPr>
        <w:tabs>
          <w:tab w:val="left" w:pos="2580"/>
        </w:tabs>
        <w:rPr>
          <w:sz w:val="22"/>
          <w:szCs w:val="22"/>
        </w:rPr>
      </w:pPr>
    </w:p>
    <w:p w14:paraId="77AE5CB8" w14:textId="208439BA" w:rsidR="00EF7773" w:rsidRDefault="00EF7773" w:rsidP="00EF7773">
      <w:pPr>
        <w:tabs>
          <w:tab w:val="left" w:pos="2580"/>
        </w:tabs>
        <w:rPr>
          <w:sz w:val="22"/>
          <w:szCs w:val="22"/>
        </w:rPr>
      </w:pPr>
      <w:r w:rsidRPr="008D1B9E">
        <w:rPr>
          <w:sz w:val="22"/>
          <w:szCs w:val="22"/>
        </w:rPr>
        <w:t xml:space="preserve">If the complaint is about the School Leader, or a member of the governing body (including the Chair or Vice-Chair), a suitable skilled governor will be appointed to complete all the actions at Stage 2. </w:t>
      </w:r>
    </w:p>
    <w:p w14:paraId="0BA74667" w14:textId="77777777" w:rsidR="00696AA7" w:rsidRPr="008D1B9E" w:rsidRDefault="00696AA7" w:rsidP="00EF7773">
      <w:pPr>
        <w:tabs>
          <w:tab w:val="left" w:pos="2580"/>
        </w:tabs>
        <w:rPr>
          <w:sz w:val="22"/>
          <w:szCs w:val="22"/>
        </w:rPr>
      </w:pPr>
    </w:p>
    <w:p w14:paraId="7727E677" w14:textId="2B4488E1" w:rsidR="00EF7773" w:rsidRDefault="00EF7773" w:rsidP="00EF7773">
      <w:pPr>
        <w:tabs>
          <w:tab w:val="left" w:pos="2580"/>
        </w:tabs>
        <w:rPr>
          <w:sz w:val="22"/>
          <w:szCs w:val="22"/>
        </w:rPr>
      </w:pPr>
      <w:r w:rsidRPr="008D1B9E">
        <w:rPr>
          <w:sz w:val="22"/>
          <w:szCs w:val="22"/>
        </w:rPr>
        <w:t>Complaints about the School Leader or member of the governing body must be made to the Clerk, via the school office.</w:t>
      </w:r>
    </w:p>
    <w:p w14:paraId="7F43E0B3" w14:textId="77777777" w:rsidR="00696AA7" w:rsidRPr="008D1B9E" w:rsidRDefault="00696AA7" w:rsidP="00EF7773">
      <w:pPr>
        <w:tabs>
          <w:tab w:val="left" w:pos="2580"/>
        </w:tabs>
        <w:rPr>
          <w:sz w:val="22"/>
          <w:szCs w:val="22"/>
        </w:rPr>
      </w:pPr>
    </w:p>
    <w:p w14:paraId="50C16B86" w14:textId="77777777" w:rsidR="00EF7773" w:rsidRPr="008D1B9E" w:rsidRDefault="00EF7773" w:rsidP="00EF7773">
      <w:pPr>
        <w:tabs>
          <w:tab w:val="left" w:pos="2580"/>
        </w:tabs>
        <w:rPr>
          <w:sz w:val="22"/>
          <w:szCs w:val="22"/>
        </w:rPr>
      </w:pPr>
      <w:r w:rsidRPr="008D1B9E">
        <w:rPr>
          <w:sz w:val="22"/>
          <w:szCs w:val="22"/>
        </w:rPr>
        <w:t>If the complaint is:</w:t>
      </w:r>
    </w:p>
    <w:p w14:paraId="2746DD1B" w14:textId="77777777" w:rsidR="00EF7773" w:rsidRPr="008D1B9E" w:rsidRDefault="00EF7773" w:rsidP="00EF7773">
      <w:pPr>
        <w:pStyle w:val="ListParagraph"/>
        <w:numPr>
          <w:ilvl w:val="0"/>
          <w:numId w:val="2"/>
        </w:numPr>
        <w:tabs>
          <w:tab w:val="left" w:pos="2580"/>
        </w:tabs>
      </w:pPr>
      <w:r w:rsidRPr="008D1B9E">
        <w:t>jointly about the Chair and Vice Chair, or</w:t>
      </w:r>
    </w:p>
    <w:p w14:paraId="649D1E16" w14:textId="77777777" w:rsidR="00EF7773" w:rsidRPr="008D1B9E" w:rsidRDefault="00EF7773" w:rsidP="00EF7773">
      <w:pPr>
        <w:pStyle w:val="ListParagraph"/>
        <w:numPr>
          <w:ilvl w:val="0"/>
          <w:numId w:val="2"/>
        </w:numPr>
        <w:tabs>
          <w:tab w:val="left" w:pos="2580"/>
        </w:tabs>
      </w:pPr>
      <w:r w:rsidRPr="008D1B9E">
        <w:t>the entire governing body, or</w:t>
      </w:r>
    </w:p>
    <w:p w14:paraId="7A98248E" w14:textId="77777777" w:rsidR="00EF7773" w:rsidRPr="008D1B9E" w:rsidRDefault="00EF7773" w:rsidP="00EF7773">
      <w:pPr>
        <w:pStyle w:val="ListParagraph"/>
        <w:numPr>
          <w:ilvl w:val="0"/>
          <w:numId w:val="2"/>
        </w:numPr>
        <w:tabs>
          <w:tab w:val="left" w:pos="2580"/>
        </w:tabs>
      </w:pPr>
      <w:r w:rsidRPr="008D1B9E">
        <w:t>the majority of the governing body</w:t>
      </w:r>
    </w:p>
    <w:p w14:paraId="39BF5160" w14:textId="1F6E0E0D" w:rsidR="00EF7773" w:rsidRDefault="00EF7773" w:rsidP="00EF7773">
      <w:pPr>
        <w:tabs>
          <w:tab w:val="left" w:pos="2580"/>
        </w:tabs>
        <w:rPr>
          <w:sz w:val="22"/>
          <w:szCs w:val="22"/>
        </w:rPr>
      </w:pPr>
      <w:r w:rsidRPr="008D1B9E">
        <w:rPr>
          <w:sz w:val="22"/>
          <w:szCs w:val="22"/>
        </w:rPr>
        <w:t xml:space="preserve">Stage 2 will be considered by an independent investigator (independent of the school) appointed by the governing body or HET. At the conclusion of the investigation, the independent investigator will provide a formal written response. </w:t>
      </w:r>
    </w:p>
    <w:p w14:paraId="5C1DD227" w14:textId="77777777" w:rsidR="008D1B9E" w:rsidRPr="008D1B9E" w:rsidRDefault="008D1B9E" w:rsidP="00EF7773">
      <w:pPr>
        <w:tabs>
          <w:tab w:val="left" w:pos="2580"/>
        </w:tabs>
      </w:pPr>
    </w:p>
    <w:p w14:paraId="7BA19807" w14:textId="1EADDD14" w:rsidR="00EF7773" w:rsidRDefault="00EF7773" w:rsidP="00EF7773">
      <w:pPr>
        <w:tabs>
          <w:tab w:val="left" w:pos="2580"/>
        </w:tabs>
        <w:rPr>
          <w:b/>
          <w:i/>
        </w:rPr>
      </w:pPr>
      <w:r w:rsidRPr="008D1B9E">
        <w:rPr>
          <w:b/>
          <w:i/>
        </w:rPr>
        <w:t>Stage 3 – Formal complaint to the local governing body</w:t>
      </w:r>
    </w:p>
    <w:p w14:paraId="0F0701BD" w14:textId="77777777" w:rsidR="008D1B9E" w:rsidRPr="008D1B9E" w:rsidRDefault="008D1B9E" w:rsidP="00EF7773">
      <w:pPr>
        <w:tabs>
          <w:tab w:val="left" w:pos="2580"/>
        </w:tabs>
        <w:rPr>
          <w:b/>
          <w:i/>
        </w:rPr>
      </w:pPr>
    </w:p>
    <w:p w14:paraId="015241AD" w14:textId="41E9F908" w:rsidR="00EF7773" w:rsidRDefault="00EF7773" w:rsidP="00EF7773">
      <w:pPr>
        <w:tabs>
          <w:tab w:val="left" w:pos="2580"/>
        </w:tabs>
        <w:rPr>
          <w:sz w:val="22"/>
          <w:szCs w:val="22"/>
        </w:rPr>
      </w:pPr>
      <w:r w:rsidRPr="008D1B9E">
        <w:rPr>
          <w:sz w:val="22"/>
          <w:szCs w:val="22"/>
        </w:rPr>
        <w:t>If the complainant remains dissatisfied after Stage 2, a formal complaint can be made to the local governing body or, in the absence of a local governing body, addressed to the Trust Head of  Governance &amp; Compliance</w:t>
      </w:r>
      <w:r w:rsidR="00AA603A">
        <w:rPr>
          <w:sz w:val="22"/>
          <w:szCs w:val="22"/>
        </w:rPr>
        <w:t xml:space="preserve"> within </w:t>
      </w:r>
      <w:r w:rsidR="005010E6">
        <w:rPr>
          <w:sz w:val="22"/>
          <w:szCs w:val="22"/>
        </w:rPr>
        <w:t>15</w:t>
      </w:r>
      <w:r w:rsidR="00AA603A">
        <w:rPr>
          <w:sz w:val="22"/>
          <w:szCs w:val="22"/>
        </w:rPr>
        <w:t xml:space="preserve"> school days of rece</w:t>
      </w:r>
      <w:r w:rsidR="005010E6">
        <w:rPr>
          <w:sz w:val="22"/>
          <w:szCs w:val="22"/>
        </w:rPr>
        <w:t>ipt</w:t>
      </w:r>
      <w:r w:rsidR="00AA603A">
        <w:rPr>
          <w:sz w:val="22"/>
          <w:szCs w:val="22"/>
        </w:rPr>
        <w:t xml:space="preserve"> of the response to Stage 2</w:t>
      </w:r>
      <w:r w:rsidRPr="008D1B9E">
        <w:rPr>
          <w:sz w:val="22"/>
          <w:szCs w:val="22"/>
        </w:rPr>
        <w:t xml:space="preserve">. Complaints must be put in writing along with a completed complaints form (Appendix 2) and addressed to the Chair of Governors. The Chair of Governors (or relevant nominated person) will investigate the complaint and write to the complainant within 15 school days of receiving the written formal complaint. </w:t>
      </w:r>
    </w:p>
    <w:p w14:paraId="48EE924E" w14:textId="77777777" w:rsidR="008D1B9E" w:rsidRPr="008D1B9E" w:rsidRDefault="008D1B9E" w:rsidP="00EF7773">
      <w:pPr>
        <w:tabs>
          <w:tab w:val="left" w:pos="2580"/>
        </w:tabs>
        <w:rPr>
          <w:sz w:val="22"/>
          <w:szCs w:val="22"/>
        </w:rPr>
      </w:pPr>
    </w:p>
    <w:p w14:paraId="4BAE4A83" w14:textId="036FA689" w:rsidR="00EF7773" w:rsidRPr="008D1B9E" w:rsidRDefault="00EF7773" w:rsidP="00EF7773">
      <w:pPr>
        <w:tabs>
          <w:tab w:val="left" w:pos="2580"/>
        </w:tabs>
        <w:rPr>
          <w:b/>
          <w:i/>
        </w:rPr>
      </w:pPr>
      <w:r w:rsidRPr="008D1B9E">
        <w:rPr>
          <w:b/>
          <w:i/>
        </w:rPr>
        <w:t>Stage 4 – Formal complaint heard at a complaint panel hearing</w:t>
      </w:r>
    </w:p>
    <w:p w14:paraId="6D549455" w14:textId="77777777" w:rsidR="008D1B9E" w:rsidRPr="008D1B9E" w:rsidRDefault="008D1B9E" w:rsidP="00EF7773">
      <w:pPr>
        <w:tabs>
          <w:tab w:val="left" w:pos="2580"/>
        </w:tabs>
        <w:rPr>
          <w:b/>
          <w:i/>
          <w:sz w:val="22"/>
          <w:szCs w:val="22"/>
        </w:rPr>
      </w:pPr>
    </w:p>
    <w:p w14:paraId="786D5410" w14:textId="60CB746B" w:rsidR="00EF7773" w:rsidRDefault="00EF7773" w:rsidP="00EF7773">
      <w:pPr>
        <w:tabs>
          <w:tab w:val="left" w:pos="2580"/>
        </w:tabs>
        <w:rPr>
          <w:sz w:val="22"/>
          <w:szCs w:val="22"/>
        </w:rPr>
      </w:pPr>
      <w:r w:rsidRPr="008D1B9E">
        <w:rPr>
          <w:sz w:val="22"/>
          <w:szCs w:val="22"/>
        </w:rPr>
        <w:t>The formal procedures will need to be invoked when initial attempts to resolve the issue are unsuccessful. Any such request must be made within 10 school days of receiving notice of the outcome from Stage 3 of the process.</w:t>
      </w:r>
    </w:p>
    <w:p w14:paraId="783E0A4E" w14:textId="77777777" w:rsidR="008D1B9E" w:rsidRPr="008D1B9E" w:rsidRDefault="008D1B9E" w:rsidP="00EF7773">
      <w:pPr>
        <w:tabs>
          <w:tab w:val="left" w:pos="2580"/>
        </w:tabs>
      </w:pPr>
    </w:p>
    <w:p w14:paraId="153ED244" w14:textId="133046FD" w:rsidR="00EF7773" w:rsidRPr="008D1B9E" w:rsidRDefault="00EF7773" w:rsidP="00EF7773">
      <w:pPr>
        <w:tabs>
          <w:tab w:val="left" w:pos="2580"/>
        </w:tabs>
        <w:rPr>
          <w:b/>
        </w:rPr>
      </w:pPr>
      <w:r w:rsidRPr="008D1B9E">
        <w:rPr>
          <w:b/>
        </w:rPr>
        <w:lastRenderedPageBreak/>
        <w:t>Principles of hearing</w:t>
      </w:r>
    </w:p>
    <w:p w14:paraId="3E200B76" w14:textId="77777777" w:rsidR="008D1B9E" w:rsidRPr="008D1B9E" w:rsidRDefault="008D1B9E" w:rsidP="00EF7773">
      <w:pPr>
        <w:tabs>
          <w:tab w:val="left" w:pos="2580"/>
        </w:tabs>
        <w:rPr>
          <w:b/>
          <w:sz w:val="22"/>
          <w:szCs w:val="22"/>
        </w:rPr>
      </w:pPr>
    </w:p>
    <w:p w14:paraId="26153646" w14:textId="77777777" w:rsidR="00EF7773" w:rsidRPr="008D1B9E" w:rsidRDefault="00EF7773" w:rsidP="00EF7773">
      <w:pPr>
        <w:pStyle w:val="ListParagraph"/>
        <w:numPr>
          <w:ilvl w:val="0"/>
          <w:numId w:val="2"/>
        </w:numPr>
        <w:tabs>
          <w:tab w:val="left" w:pos="2580"/>
        </w:tabs>
      </w:pPr>
      <w:r w:rsidRPr="008D1B9E">
        <w:t>encourages resolution of problems by informal means wherever possible</w:t>
      </w:r>
    </w:p>
    <w:p w14:paraId="16CFDE6B" w14:textId="77777777" w:rsidR="00EF7773" w:rsidRPr="008D1B9E" w:rsidRDefault="00EF7773" w:rsidP="00EF7773">
      <w:pPr>
        <w:pStyle w:val="ListParagraph"/>
        <w:numPr>
          <w:ilvl w:val="0"/>
          <w:numId w:val="2"/>
        </w:numPr>
        <w:tabs>
          <w:tab w:val="left" w:pos="2580"/>
        </w:tabs>
      </w:pPr>
      <w:r w:rsidRPr="008D1B9E">
        <w:t>is impartial</w:t>
      </w:r>
    </w:p>
    <w:p w14:paraId="3F94712F" w14:textId="77777777" w:rsidR="00EF7773" w:rsidRPr="008D1B9E" w:rsidRDefault="00EF7773" w:rsidP="00EF7773">
      <w:pPr>
        <w:pStyle w:val="ListParagraph"/>
        <w:numPr>
          <w:ilvl w:val="0"/>
          <w:numId w:val="2"/>
        </w:numPr>
        <w:tabs>
          <w:tab w:val="left" w:pos="2580"/>
        </w:tabs>
      </w:pPr>
      <w:r w:rsidRPr="008D1B9E">
        <w:t>is non-adversarial</w:t>
      </w:r>
    </w:p>
    <w:p w14:paraId="3CC6E866" w14:textId="77777777" w:rsidR="00EF7773" w:rsidRPr="008D1B9E" w:rsidRDefault="00EF7773" w:rsidP="00EF7773">
      <w:pPr>
        <w:pStyle w:val="ListParagraph"/>
        <w:numPr>
          <w:ilvl w:val="0"/>
          <w:numId w:val="2"/>
        </w:numPr>
        <w:tabs>
          <w:tab w:val="left" w:pos="2580"/>
        </w:tabs>
      </w:pPr>
      <w:r w:rsidRPr="008D1B9E">
        <w:t>ensures a full and fair investigation</w:t>
      </w:r>
    </w:p>
    <w:p w14:paraId="35CE601B" w14:textId="77777777" w:rsidR="00EF7773" w:rsidRPr="008D1B9E" w:rsidRDefault="00EF7773" w:rsidP="00EF7773">
      <w:pPr>
        <w:pStyle w:val="ListParagraph"/>
        <w:numPr>
          <w:ilvl w:val="0"/>
          <w:numId w:val="2"/>
        </w:numPr>
        <w:tabs>
          <w:tab w:val="left" w:pos="2580"/>
        </w:tabs>
      </w:pPr>
      <w:r w:rsidRPr="008D1B9E">
        <w:t>allows for swift handling within agreed time-limits for action and keeping people informed of progress</w:t>
      </w:r>
    </w:p>
    <w:p w14:paraId="4949B77C" w14:textId="77777777" w:rsidR="00EF7773" w:rsidRPr="008D1B9E" w:rsidRDefault="00EF7773" w:rsidP="00EF7773">
      <w:pPr>
        <w:pStyle w:val="ListParagraph"/>
        <w:numPr>
          <w:ilvl w:val="0"/>
          <w:numId w:val="2"/>
        </w:numPr>
        <w:tabs>
          <w:tab w:val="left" w:pos="2580"/>
        </w:tabs>
      </w:pPr>
      <w:r w:rsidRPr="008D1B9E">
        <w:t>respects confidentiality</w:t>
      </w:r>
    </w:p>
    <w:p w14:paraId="2C10FB6C" w14:textId="77777777" w:rsidR="00EF7773" w:rsidRPr="008D1B9E" w:rsidRDefault="00EF7773" w:rsidP="00EF7773">
      <w:pPr>
        <w:tabs>
          <w:tab w:val="left" w:pos="2580"/>
        </w:tabs>
        <w:rPr>
          <w:sz w:val="22"/>
          <w:szCs w:val="22"/>
        </w:rPr>
      </w:pPr>
      <w:r w:rsidRPr="008D1B9E">
        <w:rPr>
          <w:sz w:val="22"/>
          <w:szCs w:val="22"/>
        </w:rPr>
        <w:t>The purpose of the hearing is to consider the complaint that has been raised and decide if action needs to be taken, and if so, what that action may be.</w:t>
      </w:r>
    </w:p>
    <w:p w14:paraId="27829185" w14:textId="77777777" w:rsidR="00EF7773" w:rsidRPr="008D1B9E" w:rsidRDefault="00EF7773" w:rsidP="00EF7773">
      <w:pPr>
        <w:tabs>
          <w:tab w:val="left" w:pos="2580"/>
        </w:tabs>
        <w:rPr>
          <w:b/>
          <w:sz w:val="22"/>
          <w:szCs w:val="22"/>
        </w:rPr>
      </w:pPr>
    </w:p>
    <w:p w14:paraId="5715747B" w14:textId="22C9B3ED" w:rsidR="00EF7773" w:rsidRPr="008D1B9E" w:rsidRDefault="00EF7773" w:rsidP="00EF7773">
      <w:pPr>
        <w:tabs>
          <w:tab w:val="left" w:pos="2580"/>
        </w:tabs>
        <w:rPr>
          <w:b/>
        </w:rPr>
      </w:pPr>
      <w:r w:rsidRPr="008D1B9E">
        <w:rPr>
          <w:b/>
        </w:rPr>
        <w:t>Procedure</w:t>
      </w:r>
    </w:p>
    <w:p w14:paraId="2F08476B" w14:textId="77777777" w:rsidR="008D1B9E" w:rsidRPr="008D1B9E" w:rsidRDefault="008D1B9E" w:rsidP="00EF7773">
      <w:pPr>
        <w:tabs>
          <w:tab w:val="left" w:pos="2580"/>
        </w:tabs>
        <w:rPr>
          <w:b/>
          <w:sz w:val="22"/>
          <w:szCs w:val="22"/>
        </w:rPr>
      </w:pPr>
    </w:p>
    <w:p w14:paraId="6D22725D" w14:textId="2BE44D8E" w:rsidR="00EF7773" w:rsidRDefault="00EF7773" w:rsidP="00EF7773">
      <w:pPr>
        <w:tabs>
          <w:tab w:val="left" w:pos="2580"/>
        </w:tabs>
        <w:rPr>
          <w:sz w:val="22"/>
          <w:szCs w:val="22"/>
        </w:rPr>
      </w:pPr>
      <w:r w:rsidRPr="008D1B9E">
        <w:rPr>
          <w:sz w:val="22"/>
          <w:szCs w:val="22"/>
        </w:rPr>
        <w:t>The complainant must put in writing the complaint together with a completed complaints form to the C</w:t>
      </w:r>
      <w:r w:rsidR="009E0E9D">
        <w:rPr>
          <w:sz w:val="22"/>
          <w:szCs w:val="22"/>
        </w:rPr>
        <w:t>lerk</w:t>
      </w:r>
      <w:r w:rsidRPr="008D1B9E">
        <w:rPr>
          <w:sz w:val="22"/>
          <w:szCs w:val="22"/>
        </w:rPr>
        <w:t>of the local governing body requesting a complaint panel hearing. Where there is no local governing body, this should be requested by contacting the Head of Governance &amp; Compliance at HET.</w:t>
      </w:r>
    </w:p>
    <w:p w14:paraId="5AAC66FD" w14:textId="77777777" w:rsidR="008D1B9E" w:rsidRPr="008D1B9E" w:rsidRDefault="008D1B9E" w:rsidP="00EF7773">
      <w:pPr>
        <w:tabs>
          <w:tab w:val="left" w:pos="2580"/>
        </w:tabs>
        <w:rPr>
          <w:sz w:val="22"/>
          <w:szCs w:val="22"/>
        </w:rPr>
      </w:pPr>
    </w:p>
    <w:p w14:paraId="5D8A5843" w14:textId="41AAD953" w:rsidR="00EF7773" w:rsidRDefault="00EF7773" w:rsidP="00EF7773">
      <w:pPr>
        <w:tabs>
          <w:tab w:val="left" w:pos="2580"/>
        </w:tabs>
        <w:rPr>
          <w:sz w:val="22"/>
          <w:szCs w:val="22"/>
        </w:rPr>
      </w:pPr>
      <w:r w:rsidRPr="008D1B9E">
        <w:rPr>
          <w:sz w:val="22"/>
          <w:szCs w:val="22"/>
        </w:rPr>
        <w:t xml:space="preserve">The </w:t>
      </w:r>
      <w:r w:rsidR="009E0E9D">
        <w:rPr>
          <w:sz w:val="22"/>
          <w:szCs w:val="22"/>
        </w:rPr>
        <w:t>Clerk</w:t>
      </w:r>
      <w:r w:rsidRPr="008D1B9E">
        <w:rPr>
          <w:sz w:val="22"/>
          <w:szCs w:val="22"/>
        </w:rPr>
        <w:t xml:space="preserve"> will write to the complainant within five school days acknowledging the request for the complaint to be heard. The letter will inform the complainant that the complaint panel hearing will take place within 25 school days of the date that the letter was received from the complainant and that arrangements to appoint the complaints panel and convene the complaint panel hearing will be made by the Clerk to the LGB who will be the complainant’s main point of contact.</w:t>
      </w:r>
    </w:p>
    <w:p w14:paraId="1A054F9A" w14:textId="77777777" w:rsidR="008D1B9E" w:rsidRPr="008D1B9E" w:rsidRDefault="008D1B9E" w:rsidP="00EF7773">
      <w:pPr>
        <w:tabs>
          <w:tab w:val="left" w:pos="2580"/>
        </w:tabs>
        <w:rPr>
          <w:sz w:val="22"/>
          <w:szCs w:val="22"/>
        </w:rPr>
      </w:pPr>
    </w:p>
    <w:p w14:paraId="1F68F38F" w14:textId="77777777" w:rsidR="00EF7773" w:rsidRPr="008D1B9E" w:rsidRDefault="00EF7773" w:rsidP="00EF7773">
      <w:pPr>
        <w:tabs>
          <w:tab w:val="left" w:pos="2580"/>
        </w:tabs>
        <w:rPr>
          <w:sz w:val="22"/>
          <w:szCs w:val="22"/>
        </w:rPr>
      </w:pPr>
      <w:r w:rsidRPr="008D1B9E">
        <w:rPr>
          <w:sz w:val="22"/>
          <w:szCs w:val="22"/>
        </w:rPr>
        <w:t>If the complainant rejects the offer of three proposed dates, without good reason, the Clerk will decide when to hold the meeting. It will then proceed in the complainant’s absence on the basis of written submissions from both parties.</w:t>
      </w:r>
    </w:p>
    <w:p w14:paraId="18547A09" w14:textId="58CB9505" w:rsidR="00EF7773" w:rsidRDefault="00EF7773" w:rsidP="00EF7773">
      <w:pPr>
        <w:tabs>
          <w:tab w:val="left" w:pos="2580"/>
        </w:tabs>
        <w:rPr>
          <w:sz w:val="22"/>
          <w:szCs w:val="22"/>
        </w:rPr>
      </w:pPr>
      <w:r w:rsidRPr="008D1B9E">
        <w:rPr>
          <w:sz w:val="22"/>
          <w:szCs w:val="22"/>
        </w:rPr>
        <w:t>HET may appoint a representative to support the panel.</w:t>
      </w:r>
    </w:p>
    <w:p w14:paraId="1520C500" w14:textId="77777777" w:rsidR="008D1B9E" w:rsidRPr="008D1B9E" w:rsidRDefault="008D1B9E" w:rsidP="00EF7773">
      <w:pPr>
        <w:tabs>
          <w:tab w:val="left" w:pos="2580"/>
        </w:tabs>
      </w:pPr>
    </w:p>
    <w:p w14:paraId="7BDA70E0" w14:textId="320D28FB" w:rsidR="00EF7773" w:rsidRDefault="00EF7773" w:rsidP="00EF7773">
      <w:pPr>
        <w:tabs>
          <w:tab w:val="left" w:pos="2580"/>
        </w:tabs>
        <w:rPr>
          <w:b/>
        </w:rPr>
      </w:pPr>
      <w:r w:rsidRPr="008D1B9E">
        <w:rPr>
          <w:b/>
        </w:rPr>
        <w:t>Appointment of the panel</w:t>
      </w:r>
    </w:p>
    <w:p w14:paraId="3DEA052B" w14:textId="77777777" w:rsidR="008D1B9E" w:rsidRPr="008D1B9E" w:rsidRDefault="008D1B9E" w:rsidP="00EF7773">
      <w:pPr>
        <w:tabs>
          <w:tab w:val="left" w:pos="2580"/>
        </w:tabs>
        <w:rPr>
          <w:b/>
        </w:rPr>
      </w:pPr>
    </w:p>
    <w:p w14:paraId="062937C4" w14:textId="55D5103F" w:rsidR="00EF7773" w:rsidRDefault="00EF7773" w:rsidP="00EF7773">
      <w:pPr>
        <w:tabs>
          <w:tab w:val="left" w:pos="2580"/>
        </w:tabs>
        <w:rPr>
          <w:sz w:val="22"/>
          <w:szCs w:val="22"/>
        </w:rPr>
      </w:pPr>
      <w:r w:rsidRPr="008D1B9E">
        <w:rPr>
          <w:sz w:val="22"/>
          <w:szCs w:val="22"/>
        </w:rPr>
        <w:t>The complaint panel will consist of at least three panel members, none of whom will have been involved previously in the complaint or have any knowledge of the complaint.</w:t>
      </w:r>
    </w:p>
    <w:p w14:paraId="69DD219E" w14:textId="77777777" w:rsidR="008D1B9E" w:rsidRPr="008D1B9E" w:rsidRDefault="008D1B9E" w:rsidP="00EF7773">
      <w:pPr>
        <w:tabs>
          <w:tab w:val="left" w:pos="2580"/>
        </w:tabs>
        <w:rPr>
          <w:sz w:val="22"/>
          <w:szCs w:val="22"/>
        </w:rPr>
      </w:pPr>
    </w:p>
    <w:p w14:paraId="764D0D60" w14:textId="46C48D94" w:rsidR="00EF7773" w:rsidRDefault="00EF7773" w:rsidP="00EF7773">
      <w:pPr>
        <w:tabs>
          <w:tab w:val="left" w:pos="2580"/>
        </w:tabs>
        <w:rPr>
          <w:sz w:val="22"/>
          <w:szCs w:val="22"/>
        </w:rPr>
      </w:pPr>
      <w:r w:rsidRPr="008D1B9E">
        <w:rPr>
          <w:sz w:val="22"/>
          <w:szCs w:val="22"/>
        </w:rPr>
        <w:t xml:space="preserve">One of the members will be independent of the management and running of the school (i.e. not a </w:t>
      </w:r>
      <w:r w:rsidR="00390CDB">
        <w:rPr>
          <w:sz w:val="22"/>
          <w:szCs w:val="22"/>
        </w:rPr>
        <w:t>Trustee</w:t>
      </w:r>
      <w:r w:rsidRPr="008D1B9E">
        <w:rPr>
          <w:sz w:val="22"/>
          <w:szCs w:val="22"/>
        </w:rPr>
        <w:t xml:space="preserve"> of the Trust, a LGB governor of the school in question or an employee of either the school or the Trust). A governor of another school within the Trust may be considered to be the independent member as long as they are sufficiently removed from the management and running of the school to whom the complaint relates to. </w:t>
      </w:r>
    </w:p>
    <w:p w14:paraId="653DE8DA" w14:textId="77777777" w:rsidR="008D1B9E" w:rsidRPr="008D1B9E" w:rsidRDefault="008D1B9E" w:rsidP="00EF7773">
      <w:pPr>
        <w:tabs>
          <w:tab w:val="left" w:pos="2580"/>
        </w:tabs>
        <w:rPr>
          <w:sz w:val="22"/>
          <w:szCs w:val="22"/>
        </w:rPr>
      </w:pPr>
    </w:p>
    <w:p w14:paraId="05071E67" w14:textId="131AE3E4" w:rsidR="00EF7773" w:rsidRDefault="00EF7773" w:rsidP="00EF7773">
      <w:pPr>
        <w:tabs>
          <w:tab w:val="left" w:pos="2580"/>
        </w:tabs>
        <w:rPr>
          <w:sz w:val="22"/>
          <w:szCs w:val="22"/>
        </w:rPr>
      </w:pPr>
      <w:r w:rsidRPr="008D1B9E">
        <w:rPr>
          <w:sz w:val="22"/>
          <w:szCs w:val="22"/>
        </w:rPr>
        <w:t>The committee will decide whether to deal with the complaint by inviting parties to a meeting or through written representations, but in making their decision they will be sensitive to the complainant’s needs.</w:t>
      </w:r>
    </w:p>
    <w:p w14:paraId="09A55C80" w14:textId="77777777" w:rsidR="008D1B9E" w:rsidRPr="008D1B9E" w:rsidRDefault="008D1B9E" w:rsidP="00EF7773">
      <w:pPr>
        <w:tabs>
          <w:tab w:val="left" w:pos="2580"/>
        </w:tabs>
      </w:pPr>
    </w:p>
    <w:p w14:paraId="7D261913" w14:textId="27DA5698" w:rsidR="00EF7773" w:rsidRPr="008D1B9E" w:rsidRDefault="00EF7773" w:rsidP="00EF7773">
      <w:pPr>
        <w:tabs>
          <w:tab w:val="left" w:pos="2580"/>
        </w:tabs>
        <w:rPr>
          <w:b/>
        </w:rPr>
      </w:pPr>
      <w:r w:rsidRPr="008D1B9E">
        <w:rPr>
          <w:b/>
        </w:rPr>
        <w:t>Representation</w:t>
      </w:r>
    </w:p>
    <w:p w14:paraId="7E38D29E" w14:textId="77777777" w:rsidR="008D1B9E" w:rsidRPr="008D1B9E" w:rsidRDefault="008D1B9E" w:rsidP="00EF7773">
      <w:pPr>
        <w:tabs>
          <w:tab w:val="left" w:pos="2580"/>
        </w:tabs>
        <w:rPr>
          <w:b/>
          <w:sz w:val="22"/>
          <w:szCs w:val="22"/>
        </w:rPr>
      </w:pPr>
    </w:p>
    <w:p w14:paraId="399CEEEE" w14:textId="5D9EFB89" w:rsidR="00EF7773" w:rsidRDefault="00EF7773" w:rsidP="00EF7773">
      <w:pPr>
        <w:tabs>
          <w:tab w:val="left" w:pos="2580"/>
        </w:tabs>
        <w:rPr>
          <w:sz w:val="22"/>
          <w:szCs w:val="22"/>
        </w:rPr>
      </w:pPr>
      <w:r w:rsidRPr="008D1B9E">
        <w:rPr>
          <w:sz w:val="22"/>
          <w:szCs w:val="22"/>
        </w:rPr>
        <w:t xml:space="preserve">A complainant may bring someone (a relative or friend) along to the panel meeting to provide support. The person accompanying will not, however, play any part in the panel hearing. </w:t>
      </w:r>
    </w:p>
    <w:p w14:paraId="3724A823" w14:textId="77777777" w:rsidR="008D1B9E" w:rsidRPr="008D1B9E" w:rsidRDefault="008D1B9E" w:rsidP="00EF7773">
      <w:pPr>
        <w:tabs>
          <w:tab w:val="left" w:pos="2580"/>
        </w:tabs>
        <w:rPr>
          <w:sz w:val="22"/>
          <w:szCs w:val="22"/>
        </w:rPr>
      </w:pPr>
    </w:p>
    <w:p w14:paraId="5486F235" w14:textId="145319BD" w:rsidR="00EF7773" w:rsidRDefault="00EF7773" w:rsidP="00EF7773">
      <w:pPr>
        <w:tabs>
          <w:tab w:val="left" w:pos="2580"/>
        </w:tabs>
        <w:rPr>
          <w:sz w:val="22"/>
          <w:szCs w:val="22"/>
        </w:rPr>
      </w:pPr>
      <w:r w:rsidRPr="008D1B9E">
        <w:rPr>
          <w:sz w:val="22"/>
          <w:szCs w:val="22"/>
        </w:rPr>
        <w:t>An employee may wish to be supported by their union. Please note, however, that complaints about staff conduct will not generally be handled under this complaints procedure. Complainants will be advised that any staff conduct complaints will be considered under staff disciplinary procedures, if appropriate, but outcomes will not be shared with them.</w:t>
      </w:r>
    </w:p>
    <w:p w14:paraId="7E254BEB" w14:textId="77777777" w:rsidR="008D1B9E" w:rsidRPr="008D1B9E" w:rsidRDefault="008D1B9E" w:rsidP="00EF7773">
      <w:pPr>
        <w:tabs>
          <w:tab w:val="left" w:pos="2580"/>
        </w:tabs>
        <w:rPr>
          <w:sz w:val="22"/>
          <w:szCs w:val="22"/>
        </w:rPr>
      </w:pPr>
    </w:p>
    <w:p w14:paraId="5806BB9C" w14:textId="0C70BC17" w:rsidR="00EF7773" w:rsidRDefault="00EF7773" w:rsidP="00EF7773">
      <w:pPr>
        <w:tabs>
          <w:tab w:val="left" w:pos="2580"/>
        </w:tabs>
        <w:rPr>
          <w:sz w:val="22"/>
          <w:szCs w:val="22"/>
        </w:rPr>
      </w:pPr>
      <w:r w:rsidRPr="008D1B9E">
        <w:rPr>
          <w:sz w:val="22"/>
          <w:szCs w:val="22"/>
        </w:rPr>
        <w:lastRenderedPageBreak/>
        <w:t xml:space="preserve">The complainant and / or </w:t>
      </w:r>
      <w:r w:rsidR="00AA603A">
        <w:rPr>
          <w:sz w:val="22"/>
          <w:szCs w:val="22"/>
        </w:rPr>
        <w:t>stage 3 complaint investigator</w:t>
      </w:r>
      <w:r w:rsidRPr="008D1B9E">
        <w:rPr>
          <w:sz w:val="22"/>
          <w:szCs w:val="22"/>
        </w:rPr>
        <w:t xml:space="preserve"> may wish to ask witnesses to attend the panel hearing. In these cases, the names of the witnesses must be sent to the Clerk at least five school days before the hearing. All witnesses will be allowed to sit at the hearing only when they are called to give their verbal account or they are answering questions. They will be asked to leave the hearing for all other parts. </w:t>
      </w:r>
    </w:p>
    <w:p w14:paraId="5247C64C" w14:textId="77777777" w:rsidR="008D1B9E" w:rsidRPr="008D1B9E" w:rsidRDefault="008D1B9E" w:rsidP="00EF7773">
      <w:pPr>
        <w:tabs>
          <w:tab w:val="left" w:pos="2580"/>
        </w:tabs>
        <w:rPr>
          <w:sz w:val="22"/>
          <w:szCs w:val="22"/>
        </w:rPr>
      </w:pPr>
    </w:p>
    <w:p w14:paraId="15584024" w14:textId="77777777" w:rsidR="00EF7773" w:rsidRPr="008D1B9E" w:rsidRDefault="00EF7773" w:rsidP="00EF7773">
      <w:pPr>
        <w:tabs>
          <w:tab w:val="left" w:pos="2580"/>
        </w:tabs>
        <w:rPr>
          <w:sz w:val="22"/>
          <w:szCs w:val="22"/>
        </w:rPr>
      </w:pPr>
      <w:r w:rsidRPr="008D1B9E">
        <w:rPr>
          <w:sz w:val="22"/>
          <w:szCs w:val="22"/>
        </w:rPr>
        <w:t xml:space="preserve">Representatives from the media are not permitted to attend. </w:t>
      </w:r>
    </w:p>
    <w:p w14:paraId="75A17134" w14:textId="77777777" w:rsidR="00EF7773" w:rsidRPr="008D1B9E" w:rsidRDefault="00EF7773" w:rsidP="00EF7773">
      <w:pPr>
        <w:tabs>
          <w:tab w:val="left" w:pos="2580"/>
        </w:tabs>
        <w:rPr>
          <w:b/>
          <w:sz w:val="22"/>
          <w:szCs w:val="22"/>
        </w:rPr>
      </w:pPr>
    </w:p>
    <w:p w14:paraId="4D80C6B6" w14:textId="57732BE7" w:rsidR="00EF7773" w:rsidRPr="008D1B9E" w:rsidRDefault="00EF7773" w:rsidP="00EF7773">
      <w:pPr>
        <w:tabs>
          <w:tab w:val="left" w:pos="2580"/>
        </w:tabs>
        <w:rPr>
          <w:b/>
        </w:rPr>
      </w:pPr>
      <w:r w:rsidRPr="008D1B9E">
        <w:rPr>
          <w:b/>
        </w:rPr>
        <w:t>Documents and evidence</w:t>
      </w:r>
    </w:p>
    <w:p w14:paraId="786831BA" w14:textId="77777777" w:rsidR="008D1B9E" w:rsidRPr="008D1B9E" w:rsidRDefault="008D1B9E" w:rsidP="00EF7773">
      <w:pPr>
        <w:tabs>
          <w:tab w:val="left" w:pos="2580"/>
        </w:tabs>
        <w:rPr>
          <w:b/>
          <w:sz w:val="22"/>
          <w:szCs w:val="22"/>
        </w:rPr>
      </w:pPr>
    </w:p>
    <w:p w14:paraId="60540078" w14:textId="0812EFD6" w:rsidR="00EF7773" w:rsidRDefault="00EF7773" w:rsidP="00EF7773">
      <w:pPr>
        <w:tabs>
          <w:tab w:val="left" w:pos="2580"/>
        </w:tabs>
        <w:rPr>
          <w:sz w:val="22"/>
          <w:szCs w:val="22"/>
        </w:rPr>
      </w:pPr>
      <w:r w:rsidRPr="008D1B9E">
        <w:rPr>
          <w:sz w:val="22"/>
          <w:szCs w:val="22"/>
        </w:rPr>
        <w:t>The Clerk will provide a copy of all correspondence, statements (including witness statements) and records relating to the complaint including records made in previous stages of investigating the complaint to the panel hearing members, complainant and school representative at least five school days before the hearing takes place.</w:t>
      </w:r>
    </w:p>
    <w:p w14:paraId="598798BE" w14:textId="77777777" w:rsidR="008D1B9E" w:rsidRPr="008D1B9E" w:rsidRDefault="008D1B9E" w:rsidP="00EF7773">
      <w:pPr>
        <w:tabs>
          <w:tab w:val="left" w:pos="2580"/>
        </w:tabs>
        <w:rPr>
          <w:sz w:val="22"/>
          <w:szCs w:val="22"/>
        </w:rPr>
      </w:pPr>
    </w:p>
    <w:p w14:paraId="11A2D8F5" w14:textId="41FB8D1C" w:rsidR="00EF7773" w:rsidRDefault="00EF7773" w:rsidP="00EF7773">
      <w:pPr>
        <w:tabs>
          <w:tab w:val="left" w:pos="2580"/>
        </w:tabs>
        <w:rPr>
          <w:sz w:val="22"/>
          <w:szCs w:val="22"/>
        </w:rPr>
      </w:pPr>
      <w:r w:rsidRPr="008D1B9E">
        <w:rPr>
          <w:sz w:val="22"/>
          <w:szCs w:val="22"/>
        </w:rPr>
        <w:t>The committee will not normally accept, as evidence, recordings of conversations that were obtained covertly and without the informed consent of all parties being recorded.</w:t>
      </w:r>
    </w:p>
    <w:p w14:paraId="6A614E13" w14:textId="77777777" w:rsidR="008D1B9E" w:rsidRPr="008D1B9E" w:rsidRDefault="008D1B9E" w:rsidP="00EF7773">
      <w:pPr>
        <w:tabs>
          <w:tab w:val="left" w:pos="2580"/>
        </w:tabs>
        <w:rPr>
          <w:sz w:val="22"/>
          <w:szCs w:val="22"/>
        </w:rPr>
      </w:pPr>
    </w:p>
    <w:p w14:paraId="2F69EEEB" w14:textId="31FD261D" w:rsidR="00EF7773" w:rsidRDefault="00EF7773" w:rsidP="00EF7773">
      <w:pPr>
        <w:tabs>
          <w:tab w:val="left" w:pos="2580"/>
        </w:tabs>
        <w:rPr>
          <w:sz w:val="22"/>
          <w:szCs w:val="22"/>
        </w:rPr>
      </w:pPr>
      <w:r w:rsidRPr="008D1B9E">
        <w:rPr>
          <w:sz w:val="22"/>
          <w:szCs w:val="22"/>
        </w:rPr>
        <w:t>The committee will also not review any new complaints at this stage or consider evidence unrelated to the initial complaint to be included.</w:t>
      </w:r>
    </w:p>
    <w:p w14:paraId="02C3083B" w14:textId="77777777" w:rsidR="008D1B9E" w:rsidRPr="008D1B9E" w:rsidRDefault="008D1B9E" w:rsidP="00EF7773">
      <w:pPr>
        <w:tabs>
          <w:tab w:val="left" w:pos="2580"/>
        </w:tabs>
        <w:rPr>
          <w:sz w:val="22"/>
          <w:szCs w:val="22"/>
        </w:rPr>
      </w:pPr>
    </w:p>
    <w:p w14:paraId="0DFF84E4" w14:textId="0F1F7F5A" w:rsidR="00EF7773" w:rsidRPr="008D1B9E" w:rsidRDefault="00EF7773" w:rsidP="00EF7773">
      <w:pPr>
        <w:tabs>
          <w:tab w:val="left" w:pos="2580"/>
        </w:tabs>
        <w:rPr>
          <w:b/>
        </w:rPr>
      </w:pPr>
      <w:r w:rsidRPr="008D1B9E">
        <w:rPr>
          <w:b/>
        </w:rPr>
        <w:t>Hearing procedure</w:t>
      </w:r>
    </w:p>
    <w:p w14:paraId="466550DA" w14:textId="77777777" w:rsidR="008D1B9E" w:rsidRPr="008D1B9E" w:rsidRDefault="008D1B9E" w:rsidP="00EF7773">
      <w:pPr>
        <w:tabs>
          <w:tab w:val="left" w:pos="2580"/>
        </w:tabs>
        <w:rPr>
          <w:b/>
          <w:sz w:val="22"/>
          <w:szCs w:val="22"/>
        </w:rPr>
      </w:pPr>
    </w:p>
    <w:p w14:paraId="1E99D84D" w14:textId="41B8A77C" w:rsidR="00EF7773" w:rsidRDefault="00EF7773" w:rsidP="00EF7773">
      <w:pPr>
        <w:tabs>
          <w:tab w:val="left" w:pos="2580"/>
        </w:tabs>
        <w:rPr>
          <w:sz w:val="22"/>
          <w:szCs w:val="22"/>
        </w:rPr>
      </w:pPr>
      <w:r w:rsidRPr="008D1B9E">
        <w:rPr>
          <w:sz w:val="22"/>
          <w:szCs w:val="22"/>
        </w:rPr>
        <w:t xml:space="preserve">At least </w:t>
      </w:r>
      <w:r w:rsidR="009E0E9D">
        <w:rPr>
          <w:sz w:val="22"/>
          <w:szCs w:val="22"/>
        </w:rPr>
        <w:t>10</w:t>
      </w:r>
      <w:r w:rsidRPr="008D1B9E">
        <w:rPr>
          <w:sz w:val="22"/>
          <w:szCs w:val="22"/>
        </w:rPr>
        <w:t>school days before the meeting, the Clerk will:</w:t>
      </w:r>
    </w:p>
    <w:p w14:paraId="37F9686B" w14:textId="77777777" w:rsidR="008D1B9E" w:rsidRPr="008D1B9E" w:rsidRDefault="008D1B9E" w:rsidP="00EF7773">
      <w:pPr>
        <w:tabs>
          <w:tab w:val="left" w:pos="2580"/>
        </w:tabs>
        <w:rPr>
          <w:sz w:val="22"/>
          <w:szCs w:val="22"/>
        </w:rPr>
      </w:pPr>
    </w:p>
    <w:p w14:paraId="0F0BC1AA" w14:textId="77777777" w:rsidR="00EF7773" w:rsidRPr="008D1B9E" w:rsidRDefault="00EF7773" w:rsidP="00EF7773">
      <w:pPr>
        <w:pStyle w:val="ListParagraph"/>
        <w:numPr>
          <w:ilvl w:val="0"/>
          <w:numId w:val="2"/>
        </w:numPr>
        <w:tabs>
          <w:tab w:val="left" w:pos="2580"/>
        </w:tabs>
      </w:pPr>
      <w:r w:rsidRPr="008D1B9E">
        <w:t>confirm and notify the complainant of the date, time and venue of the meeting, ensuring that, if the complainant is invited, the dates are convenient to all parties and that the venue and proceedings are accessible;</w:t>
      </w:r>
    </w:p>
    <w:p w14:paraId="5111595E" w14:textId="77777777" w:rsidR="00EF7773" w:rsidRPr="008D1B9E" w:rsidRDefault="00EF7773" w:rsidP="00EF7773">
      <w:pPr>
        <w:pStyle w:val="ListParagraph"/>
        <w:numPr>
          <w:ilvl w:val="0"/>
          <w:numId w:val="2"/>
        </w:numPr>
        <w:tabs>
          <w:tab w:val="left" w:pos="2580"/>
        </w:tabs>
      </w:pPr>
      <w:r w:rsidRPr="008D1B9E">
        <w:t>request copies of any further written material to be submitted to the committee at least five school days before the meeting.</w:t>
      </w:r>
    </w:p>
    <w:p w14:paraId="219E5759" w14:textId="762794D4" w:rsidR="00EF7773" w:rsidRDefault="00EF7773" w:rsidP="00EF7773">
      <w:pPr>
        <w:tabs>
          <w:tab w:val="left" w:pos="2580"/>
        </w:tabs>
        <w:rPr>
          <w:sz w:val="22"/>
          <w:szCs w:val="22"/>
        </w:rPr>
      </w:pPr>
      <w:r w:rsidRPr="008D1B9E">
        <w:rPr>
          <w:sz w:val="22"/>
          <w:szCs w:val="22"/>
        </w:rPr>
        <w:t>On the day of the hearing;</w:t>
      </w:r>
    </w:p>
    <w:p w14:paraId="67857F8D" w14:textId="77777777" w:rsidR="008D1B9E" w:rsidRPr="008D1B9E" w:rsidRDefault="008D1B9E" w:rsidP="00EF7773">
      <w:pPr>
        <w:tabs>
          <w:tab w:val="left" w:pos="2580"/>
        </w:tabs>
        <w:rPr>
          <w:sz w:val="22"/>
          <w:szCs w:val="22"/>
        </w:rPr>
      </w:pPr>
    </w:p>
    <w:p w14:paraId="5289AFE5" w14:textId="4F861DD4" w:rsidR="00EF7773" w:rsidRDefault="00EF7773" w:rsidP="00EF7773">
      <w:pPr>
        <w:tabs>
          <w:tab w:val="left" w:pos="2580"/>
        </w:tabs>
        <w:rPr>
          <w:sz w:val="22"/>
          <w:szCs w:val="22"/>
        </w:rPr>
      </w:pPr>
      <w:r w:rsidRPr="008D1B9E">
        <w:rPr>
          <w:sz w:val="22"/>
          <w:szCs w:val="22"/>
        </w:rPr>
        <w:t>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14:paraId="6733266E" w14:textId="77777777" w:rsidR="00390CDB" w:rsidRPr="008D1B9E" w:rsidRDefault="00390CDB" w:rsidP="00EF7773">
      <w:pPr>
        <w:tabs>
          <w:tab w:val="left" w:pos="2580"/>
        </w:tabs>
        <w:rPr>
          <w:sz w:val="22"/>
          <w:szCs w:val="22"/>
        </w:rPr>
      </w:pPr>
    </w:p>
    <w:p w14:paraId="072DD7BC" w14:textId="77777777" w:rsidR="00EF7773" w:rsidRPr="008D1B9E" w:rsidRDefault="00EF7773" w:rsidP="00EF7773">
      <w:pPr>
        <w:pStyle w:val="ListParagraph"/>
        <w:numPr>
          <w:ilvl w:val="0"/>
          <w:numId w:val="2"/>
        </w:numPr>
        <w:tabs>
          <w:tab w:val="left" w:pos="2580"/>
        </w:tabs>
      </w:pPr>
      <w:r w:rsidRPr="008D1B9E">
        <w:t>The Chair will welcome the complainant, introduce the panel members and school representative and explain the procedure.</w:t>
      </w:r>
    </w:p>
    <w:p w14:paraId="04B9FE39" w14:textId="305630B0" w:rsidR="00EF7773" w:rsidRDefault="00EF7773" w:rsidP="00EF7773">
      <w:pPr>
        <w:tabs>
          <w:tab w:val="left" w:pos="2580"/>
        </w:tabs>
        <w:rPr>
          <w:b/>
          <w:i/>
          <w:sz w:val="22"/>
          <w:szCs w:val="22"/>
        </w:rPr>
      </w:pPr>
      <w:r w:rsidRPr="008D1B9E">
        <w:rPr>
          <w:b/>
          <w:i/>
          <w:sz w:val="22"/>
          <w:szCs w:val="22"/>
        </w:rPr>
        <w:t>Complainant’s case presentation</w:t>
      </w:r>
    </w:p>
    <w:p w14:paraId="7596AAE6" w14:textId="77777777" w:rsidR="00390CDB" w:rsidRPr="008D1B9E" w:rsidRDefault="00390CDB" w:rsidP="00EF7773">
      <w:pPr>
        <w:tabs>
          <w:tab w:val="left" w:pos="2580"/>
        </w:tabs>
        <w:rPr>
          <w:b/>
          <w:i/>
          <w:sz w:val="22"/>
          <w:szCs w:val="22"/>
        </w:rPr>
      </w:pPr>
    </w:p>
    <w:p w14:paraId="6E5A89A6" w14:textId="77777777" w:rsidR="00EF7773" w:rsidRPr="008D1B9E" w:rsidRDefault="00EF7773" w:rsidP="00EF7773">
      <w:pPr>
        <w:pStyle w:val="ListParagraph"/>
        <w:numPr>
          <w:ilvl w:val="0"/>
          <w:numId w:val="3"/>
        </w:numPr>
        <w:tabs>
          <w:tab w:val="left" w:pos="2580"/>
        </w:tabs>
      </w:pPr>
      <w:r w:rsidRPr="008D1B9E">
        <w:t>Complainant to present their case and call witnesses (if required)</w:t>
      </w:r>
    </w:p>
    <w:p w14:paraId="225FA74F" w14:textId="77777777" w:rsidR="00EF7773" w:rsidRPr="008D1B9E" w:rsidRDefault="00EF7773" w:rsidP="00EF7773">
      <w:pPr>
        <w:pStyle w:val="ListParagraph"/>
        <w:numPr>
          <w:ilvl w:val="0"/>
          <w:numId w:val="3"/>
        </w:numPr>
        <w:tabs>
          <w:tab w:val="left" w:pos="2580"/>
        </w:tabs>
      </w:pPr>
      <w:r w:rsidRPr="008D1B9E">
        <w:t>complainant to explain what outcome they would like to see reached</w:t>
      </w:r>
    </w:p>
    <w:p w14:paraId="4AA23ADF" w14:textId="52DA4946" w:rsidR="00EF7773" w:rsidRPr="008D1B9E" w:rsidRDefault="00AA603A" w:rsidP="00EF7773">
      <w:pPr>
        <w:pStyle w:val="ListParagraph"/>
        <w:numPr>
          <w:ilvl w:val="0"/>
          <w:numId w:val="3"/>
        </w:numPr>
        <w:tabs>
          <w:tab w:val="left" w:pos="2580"/>
        </w:tabs>
      </w:pPr>
      <w:r>
        <w:t>complaint investigator</w:t>
      </w:r>
      <w:r w:rsidR="00EF7773" w:rsidRPr="008D1B9E">
        <w:t xml:space="preserve"> to ask complainant questions about the complaint</w:t>
      </w:r>
    </w:p>
    <w:p w14:paraId="4CB94731" w14:textId="77777777" w:rsidR="00EF7773" w:rsidRPr="008D1B9E" w:rsidRDefault="00EF7773" w:rsidP="00EF7773">
      <w:pPr>
        <w:pStyle w:val="ListParagraph"/>
        <w:numPr>
          <w:ilvl w:val="0"/>
          <w:numId w:val="3"/>
        </w:numPr>
        <w:tabs>
          <w:tab w:val="left" w:pos="2580"/>
        </w:tabs>
      </w:pPr>
      <w:r w:rsidRPr="008D1B9E">
        <w:t>panel members to ask complainant questions about the complaint and reasons why it has been made</w:t>
      </w:r>
    </w:p>
    <w:p w14:paraId="7AECF5E5" w14:textId="77777777" w:rsidR="00EF7773" w:rsidRPr="008D1B9E" w:rsidRDefault="00EF7773" w:rsidP="00EF7773">
      <w:pPr>
        <w:pStyle w:val="ListParagraph"/>
        <w:numPr>
          <w:ilvl w:val="0"/>
          <w:numId w:val="3"/>
        </w:numPr>
        <w:tabs>
          <w:tab w:val="left" w:pos="2580"/>
        </w:tabs>
      </w:pPr>
      <w:r w:rsidRPr="008D1B9E">
        <w:t>the Chair of the panel to ask the complainant questions and the reasons why it has been made (if unclear).</w:t>
      </w:r>
    </w:p>
    <w:p w14:paraId="6FA23CE3" w14:textId="4594F162" w:rsidR="00EF7773" w:rsidRDefault="00FD2A6F" w:rsidP="00EF7773">
      <w:pPr>
        <w:tabs>
          <w:tab w:val="left" w:pos="2580"/>
        </w:tabs>
        <w:rPr>
          <w:b/>
          <w:i/>
          <w:sz w:val="22"/>
          <w:szCs w:val="22"/>
        </w:rPr>
      </w:pPr>
      <w:r>
        <w:rPr>
          <w:b/>
          <w:i/>
          <w:sz w:val="22"/>
          <w:szCs w:val="22"/>
        </w:rPr>
        <w:t>Complaint investigator</w:t>
      </w:r>
      <w:r w:rsidR="00EF7773" w:rsidRPr="008D1B9E">
        <w:rPr>
          <w:b/>
          <w:i/>
          <w:sz w:val="22"/>
          <w:szCs w:val="22"/>
        </w:rPr>
        <w:t xml:space="preserve"> case presentation</w:t>
      </w:r>
    </w:p>
    <w:p w14:paraId="6E81E87B" w14:textId="77777777" w:rsidR="00390CDB" w:rsidRPr="008D1B9E" w:rsidRDefault="00390CDB" w:rsidP="00EF7773">
      <w:pPr>
        <w:tabs>
          <w:tab w:val="left" w:pos="2580"/>
        </w:tabs>
        <w:rPr>
          <w:b/>
          <w:i/>
          <w:sz w:val="22"/>
          <w:szCs w:val="22"/>
        </w:rPr>
      </w:pPr>
    </w:p>
    <w:p w14:paraId="3E06C37B" w14:textId="6367C97F" w:rsidR="00EF7773" w:rsidRPr="008D1B9E" w:rsidRDefault="009E0E9D" w:rsidP="00EF7773">
      <w:pPr>
        <w:pStyle w:val="ListParagraph"/>
        <w:numPr>
          <w:ilvl w:val="0"/>
          <w:numId w:val="3"/>
        </w:numPr>
        <w:tabs>
          <w:tab w:val="left" w:pos="2580"/>
        </w:tabs>
      </w:pPr>
      <w:r>
        <w:t>C</w:t>
      </w:r>
      <w:r w:rsidR="00AA603A">
        <w:t>omplaint investigator</w:t>
      </w:r>
      <w:r w:rsidR="00EF7773" w:rsidRPr="008D1B9E">
        <w:t xml:space="preserve"> to </w:t>
      </w:r>
      <w:r w:rsidR="00AA603A">
        <w:t>explain their response to the original complaint</w:t>
      </w:r>
      <w:r w:rsidR="00EF7773" w:rsidRPr="008D1B9E">
        <w:t xml:space="preserve"> and call witnesses (if required)</w:t>
      </w:r>
    </w:p>
    <w:p w14:paraId="248618A2" w14:textId="2E155CBB" w:rsidR="00EF7773" w:rsidRPr="008D1B9E" w:rsidRDefault="00EF7773" w:rsidP="00EF7773">
      <w:pPr>
        <w:pStyle w:val="ListParagraph"/>
        <w:numPr>
          <w:ilvl w:val="0"/>
          <w:numId w:val="3"/>
        </w:numPr>
        <w:tabs>
          <w:tab w:val="left" w:pos="2580"/>
        </w:tabs>
      </w:pPr>
      <w:r w:rsidRPr="008D1B9E">
        <w:t xml:space="preserve">complainant to ask </w:t>
      </w:r>
      <w:r w:rsidR="00AA603A">
        <w:t>complaint investigator</w:t>
      </w:r>
      <w:r w:rsidRPr="008D1B9E">
        <w:t xml:space="preserve"> questions</w:t>
      </w:r>
    </w:p>
    <w:p w14:paraId="476BB540" w14:textId="4803803F" w:rsidR="00EF7773" w:rsidRPr="008D1B9E" w:rsidRDefault="00EF7773" w:rsidP="00EF7773">
      <w:pPr>
        <w:pStyle w:val="ListParagraph"/>
        <w:numPr>
          <w:ilvl w:val="0"/>
          <w:numId w:val="3"/>
        </w:numPr>
        <w:tabs>
          <w:tab w:val="left" w:pos="2580"/>
        </w:tabs>
      </w:pPr>
      <w:r w:rsidRPr="008D1B9E">
        <w:t xml:space="preserve">panel members to ask questions to the </w:t>
      </w:r>
      <w:r w:rsidR="00AA603A">
        <w:t>complaint investigator</w:t>
      </w:r>
      <w:r w:rsidRPr="008D1B9E">
        <w:t xml:space="preserve"> about the complaint</w:t>
      </w:r>
    </w:p>
    <w:p w14:paraId="0A152D26" w14:textId="495BD0A5" w:rsidR="00EF7773" w:rsidRPr="008D1B9E" w:rsidRDefault="00EF7773" w:rsidP="00EF7773">
      <w:pPr>
        <w:pStyle w:val="ListParagraph"/>
        <w:numPr>
          <w:ilvl w:val="0"/>
          <w:numId w:val="3"/>
        </w:numPr>
        <w:tabs>
          <w:tab w:val="left" w:pos="2580"/>
        </w:tabs>
      </w:pPr>
      <w:r w:rsidRPr="008D1B9E">
        <w:t xml:space="preserve">the Chair of the panel to ask the </w:t>
      </w:r>
      <w:r w:rsidR="00AA603A">
        <w:t>complaint investigator</w:t>
      </w:r>
      <w:r w:rsidRPr="008D1B9E">
        <w:t xml:space="preserve"> questions.</w:t>
      </w:r>
    </w:p>
    <w:p w14:paraId="6971B690" w14:textId="08C0A9B4" w:rsidR="00EF7773" w:rsidRDefault="00EF7773" w:rsidP="00EF7773">
      <w:pPr>
        <w:tabs>
          <w:tab w:val="left" w:pos="2580"/>
        </w:tabs>
        <w:rPr>
          <w:b/>
          <w:i/>
          <w:sz w:val="22"/>
          <w:szCs w:val="22"/>
        </w:rPr>
      </w:pPr>
      <w:r w:rsidRPr="008D1B9E">
        <w:rPr>
          <w:b/>
          <w:i/>
          <w:sz w:val="22"/>
          <w:szCs w:val="22"/>
        </w:rPr>
        <w:lastRenderedPageBreak/>
        <w:t>Summation</w:t>
      </w:r>
    </w:p>
    <w:p w14:paraId="623B0AF9" w14:textId="77777777" w:rsidR="00390CDB" w:rsidRPr="008D1B9E" w:rsidRDefault="00390CDB" w:rsidP="00EF7773">
      <w:pPr>
        <w:tabs>
          <w:tab w:val="left" w:pos="2580"/>
        </w:tabs>
        <w:rPr>
          <w:b/>
          <w:i/>
          <w:sz w:val="22"/>
          <w:szCs w:val="22"/>
        </w:rPr>
      </w:pPr>
    </w:p>
    <w:p w14:paraId="4A758F26" w14:textId="77777777" w:rsidR="00EF7773" w:rsidRPr="008D1B9E" w:rsidRDefault="00EF7773" w:rsidP="00EF7773">
      <w:pPr>
        <w:pStyle w:val="ListParagraph"/>
        <w:numPr>
          <w:ilvl w:val="0"/>
          <w:numId w:val="3"/>
        </w:numPr>
        <w:tabs>
          <w:tab w:val="left" w:pos="2580"/>
        </w:tabs>
      </w:pPr>
      <w:r w:rsidRPr="008D1B9E">
        <w:t>The complainant to be invited to summarise the complaint without interruption</w:t>
      </w:r>
    </w:p>
    <w:p w14:paraId="1B0180AB" w14:textId="62602906" w:rsidR="00EF7773" w:rsidRPr="008D1B9E" w:rsidRDefault="00EF7773" w:rsidP="00EF7773">
      <w:pPr>
        <w:pStyle w:val="ListParagraph"/>
        <w:numPr>
          <w:ilvl w:val="0"/>
          <w:numId w:val="3"/>
        </w:numPr>
        <w:tabs>
          <w:tab w:val="left" w:pos="2580"/>
        </w:tabs>
      </w:pPr>
      <w:r w:rsidRPr="008D1B9E">
        <w:t xml:space="preserve">the </w:t>
      </w:r>
      <w:r w:rsidR="00AA603A">
        <w:t>complaint investigator</w:t>
      </w:r>
      <w:r w:rsidRPr="008D1B9E">
        <w:t xml:space="preserve"> to be invited to summarise the complaint without interruption</w:t>
      </w:r>
    </w:p>
    <w:p w14:paraId="2867B350" w14:textId="77777777" w:rsidR="00696AA7" w:rsidRDefault="00696AA7" w:rsidP="00EF7773">
      <w:pPr>
        <w:tabs>
          <w:tab w:val="left" w:pos="2580"/>
        </w:tabs>
        <w:rPr>
          <w:b/>
          <w:i/>
          <w:sz w:val="22"/>
          <w:szCs w:val="22"/>
        </w:rPr>
      </w:pPr>
    </w:p>
    <w:p w14:paraId="23B1EE20" w14:textId="0CE42B8F" w:rsidR="00EF7773" w:rsidRDefault="00EF7773" w:rsidP="00EF7773">
      <w:pPr>
        <w:tabs>
          <w:tab w:val="left" w:pos="2580"/>
        </w:tabs>
        <w:rPr>
          <w:b/>
          <w:i/>
          <w:sz w:val="22"/>
          <w:szCs w:val="22"/>
        </w:rPr>
      </w:pPr>
      <w:r w:rsidRPr="008D1B9E">
        <w:rPr>
          <w:b/>
          <w:i/>
          <w:sz w:val="22"/>
          <w:szCs w:val="22"/>
        </w:rPr>
        <w:t xml:space="preserve">Decision </w:t>
      </w:r>
    </w:p>
    <w:p w14:paraId="1BBA6C3D" w14:textId="77777777" w:rsidR="00390CDB" w:rsidRPr="008D1B9E" w:rsidRDefault="00390CDB" w:rsidP="00EF7773">
      <w:pPr>
        <w:tabs>
          <w:tab w:val="left" w:pos="2580"/>
        </w:tabs>
        <w:rPr>
          <w:b/>
          <w:i/>
          <w:sz w:val="22"/>
          <w:szCs w:val="22"/>
        </w:rPr>
      </w:pPr>
    </w:p>
    <w:p w14:paraId="7C08F878" w14:textId="6BDE8889" w:rsidR="00EF7773" w:rsidRDefault="00EF7773" w:rsidP="00EF7773">
      <w:pPr>
        <w:tabs>
          <w:tab w:val="left" w:pos="2580"/>
        </w:tabs>
        <w:rPr>
          <w:sz w:val="22"/>
          <w:szCs w:val="22"/>
        </w:rPr>
      </w:pPr>
      <w:r w:rsidRPr="008D1B9E">
        <w:rPr>
          <w:sz w:val="22"/>
          <w:szCs w:val="22"/>
        </w:rPr>
        <w:t xml:space="preserve">The Chair will explain to all parties that the panel will now consider the outcome and a written decision will be sent to the complainant and school representative within 15 </w:t>
      </w:r>
      <w:r w:rsidR="00811C1D">
        <w:rPr>
          <w:sz w:val="22"/>
          <w:szCs w:val="22"/>
        </w:rPr>
        <w:t>school</w:t>
      </w:r>
      <w:r w:rsidRPr="008D1B9E">
        <w:rPr>
          <w:sz w:val="22"/>
          <w:szCs w:val="22"/>
        </w:rPr>
        <w:t xml:space="preserve"> days. The Chair will ask all parties to leave except the panel members.</w:t>
      </w:r>
    </w:p>
    <w:p w14:paraId="2FB0D0FE" w14:textId="77777777" w:rsidR="00390CDB" w:rsidRPr="008D1B9E" w:rsidRDefault="00390CDB" w:rsidP="00EF7773">
      <w:pPr>
        <w:tabs>
          <w:tab w:val="left" w:pos="2580"/>
        </w:tabs>
        <w:rPr>
          <w:sz w:val="22"/>
          <w:szCs w:val="22"/>
        </w:rPr>
      </w:pPr>
    </w:p>
    <w:p w14:paraId="7F31124B" w14:textId="2D4E7C23" w:rsidR="00EF7773" w:rsidRDefault="00EF7773" w:rsidP="00EF7773">
      <w:pPr>
        <w:tabs>
          <w:tab w:val="left" w:pos="2580"/>
        </w:tabs>
        <w:rPr>
          <w:sz w:val="22"/>
          <w:szCs w:val="22"/>
        </w:rPr>
      </w:pPr>
      <w:r w:rsidRPr="008D1B9E">
        <w:rPr>
          <w:sz w:val="22"/>
          <w:szCs w:val="22"/>
        </w:rPr>
        <w:t>The complaints panel will adjourn to consider the outcome and any action to be taken to resolve the complaint. The panel can:</w:t>
      </w:r>
    </w:p>
    <w:p w14:paraId="36FD18B7" w14:textId="77777777" w:rsidR="00390CDB" w:rsidRPr="008D1B9E" w:rsidRDefault="00390CDB" w:rsidP="00EF7773">
      <w:pPr>
        <w:tabs>
          <w:tab w:val="left" w:pos="2580"/>
        </w:tabs>
        <w:rPr>
          <w:sz w:val="22"/>
          <w:szCs w:val="22"/>
        </w:rPr>
      </w:pPr>
    </w:p>
    <w:p w14:paraId="1897CD72" w14:textId="77777777" w:rsidR="00EF7773" w:rsidRPr="008D1B9E" w:rsidRDefault="00EF7773" w:rsidP="00EF7773">
      <w:pPr>
        <w:pStyle w:val="ListParagraph"/>
        <w:numPr>
          <w:ilvl w:val="0"/>
          <w:numId w:val="3"/>
        </w:numPr>
        <w:tabs>
          <w:tab w:val="left" w:pos="2580"/>
        </w:tabs>
      </w:pPr>
      <w:r w:rsidRPr="008D1B9E">
        <w:t>dismiss the complaint in whole or in part</w:t>
      </w:r>
    </w:p>
    <w:p w14:paraId="12B14E2E" w14:textId="77777777" w:rsidR="00EF7773" w:rsidRPr="008D1B9E" w:rsidRDefault="00EF7773" w:rsidP="00EF7773">
      <w:pPr>
        <w:pStyle w:val="ListParagraph"/>
        <w:numPr>
          <w:ilvl w:val="0"/>
          <w:numId w:val="3"/>
        </w:numPr>
        <w:tabs>
          <w:tab w:val="left" w:pos="2580"/>
        </w:tabs>
      </w:pPr>
      <w:r w:rsidRPr="008D1B9E">
        <w:t>uphold the complaint in whole or in part</w:t>
      </w:r>
    </w:p>
    <w:p w14:paraId="3711044B" w14:textId="26AA01B1" w:rsidR="00EF7773" w:rsidRDefault="00EF7773" w:rsidP="00EF7773">
      <w:pPr>
        <w:tabs>
          <w:tab w:val="left" w:pos="2580"/>
        </w:tabs>
        <w:rPr>
          <w:sz w:val="22"/>
          <w:szCs w:val="22"/>
        </w:rPr>
      </w:pPr>
      <w:r w:rsidRPr="008D1B9E">
        <w:rPr>
          <w:sz w:val="22"/>
          <w:szCs w:val="22"/>
        </w:rPr>
        <w:t>If the complaint is upheld in whole or in part, the committee will:</w:t>
      </w:r>
    </w:p>
    <w:p w14:paraId="630FBBA4" w14:textId="77777777" w:rsidR="00390CDB" w:rsidRPr="008D1B9E" w:rsidRDefault="00390CDB" w:rsidP="00EF7773">
      <w:pPr>
        <w:tabs>
          <w:tab w:val="left" w:pos="2580"/>
        </w:tabs>
        <w:rPr>
          <w:sz w:val="22"/>
          <w:szCs w:val="22"/>
        </w:rPr>
      </w:pPr>
    </w:p>
    <w:p w14:paraId="22DE72F6" w14:textId="77777777" w:rsidR="00EF7773" w:rsidRPr="008D1B9E" w:rsidRDefault="00EF7773" w:rsidP="00EF7773">
      <w:pPr>
        <w:pStyle w:val="ListParagraph"/>
        <w:numPr>
          <w:ilvl w:val="0"/>
          <w:numId w:val="3"/>
        </w:numPr>
        <w:tabs>
          <w:tab w:val="left" w:pos="2580"/>
        </w:tabs>
      </w:pPr>
      <w:r w:rsidRPr="008D1B9E">
        <w:t>decide on the appropriate action to be taken to resolve the complaint</w:t>
      </w:r>
    </w:p>
    <w:p w14:paraId="4AED064E" w14:textId="77777777" w:rsidR="00EF7773" w:rsidRPr="008D1B9E" w:rsidRDefault="00EF7773" w:rsidP="00EF7773">
      <w:pPr>
        <w:pStyle w:val="ListParagraph"/>
        <w:numPr>
          <w:ilvl w:val="0"/>
          <w:numId w:val="3"/>
        </w:numPr>
        <w:tabs>
          <w:tab w:val="left" w:pos="2580"/>
        </w:tabs>
      </w:pPr>
      <w:r w:rsidRPr="008D1B9E">
        <w:t>where appropriate, recommend changes to the school’s systems or procedures to prevent similar issues in the future</w:t>
      </w:r>
    </w:p>
    <w:p w14:paraId="0217CE5C" w14:textId="6ACA86CD" w:rsidR="00EF7773" w:rsidRDefault="00EF7773" w:rsidP="00EF7773">
      <w:pPr>
        <w:tabs>
          <w:tab w:val="left" w:pos="2580"/>
        </w:tabs>
        <w:rPr>
          <w:sz w:val="22"/>
          <w:szCs w:val="22"/>
        </w:rPr>
      </w:pPr>
      <w:r w:rsidRPr="008D1B9E">
        <w:rPr>
          <w:sz w:val="22"/>
          <w:szCs w:val="22"/>
        </w:rPr>
        <w:t>The letter to the complainant will include details of the next steps of the complaints procedure (stage 5) and also include details of how to contact the Education and Skills Funding Agency (ESFA) i</w:t>
      </w:r>
      <w:r w:rsidR="008D10A6">
        <w:rPr>
          <w:sz w:val="22"/>
          <w:szCs w:val="22"/>
        </w:rPr>
        <w:t>f</w:t>
      </w:r>
      <w:r w:rsidRPr="008D1B9E">
        <w:rPr>
          <w:sz w:val="22"/>
          <w:szCs w:val="22"/>
        </w:rPr>
        <w:t xml:space="preserve"> they are dissatisfied with the way their complaint has been handled by the school.</w:t>
      </w:r>
    </w:p>
    <w:p w14:paraId="702F5C53" w14:textId="77777777" w:rsidR="00390CDB" w:rsidRPr="008D1B9E" w:rsidRDefault="00390CDB" w:rsidP="00EF7773">
      <w:pPr>
        <w:tabs>
          <w:tab w:val="left" w:pos="2580"/>
        </w:tabs>
        <w:rPr>
          <w:sz w:val="22"/>
          <w:szCs w:val="22"/>
        </w:rPr>
      </w:pPr>
    </w:p>
    <w:p w14:paraId="665441BD" w14:textId="63F5C952" w:rsidR="00EF7773" w:rsidRDefault="00EF7773" w:rsidP="00EF7773">
      <w:pPr>
        <w:tabs>
          <w:tab w:val="left" w:pos="2580"/>
        </w:tabs>
        <w:rPr>
          <w:sz w:val="22"/>
          <w:szCs w:val="22"/>
        </w:rPr>
      </w:pPr>
      <w:r w:rsidRPr="008D1B9E">
        <w:rPr>
          <w:sz w:val="22"/>
          <w:szCs w:val="22"/>
        </w:rPr>
        <w:t>The response will detail any actions taken to investigate the complaint and provide a full explanation of the decision made and the reason(s) for it. Where appropriate, it will include details of actions the school will take to resolve the complaint.</w:t>
      </w:r>
    </w:p>
    <w:p w14:paraId="673941A7" w14:textId="77777777" w:rsidR="00390CDB" w:rsidRPr="008D1B9E" w:rsidRDefault="00390CDB" w:rsidP="00EF7773">
      <w:pPr>
        <w:tabs>
          <w:tab w:val="left" w:pos="2580"/>
        </w:tabs>
        <w:rPr>
          <w:sz w:val="22"/>
          <w:szCs w:val="22"/>
        </w:rPr>
      </w:pPr>
    </w:p>
    <w:p w14:paraId="496AD0D8" w14:textId="1A988EF8" w:rsidR="00EF7773" w:rsidRDefault="00EF7773" w:rsidP="00EF7773">
      <w:pPr>
        <w:tabs>
          <w:tab w:val="left" w:pos="2580"/>
        </w:tabs>
        <w:rPr>
          <w:sz w:val="22"/>
          <w:szCs w:val="22"/>
        </w:rPr>
      </w:pPr>
      <w:r w:rsidRPr="008D1B9E">
        <w:rPr>
          <w:sz w:val="22"/>
          <w:szCs w:val="22"/>
        </w:rPr>
        <w:t>The panel will ensure that those findings and recommendations are sent by electronic mail, recorded delivery or otherwise given to the complainant and, where relevant, the person complained about. Furthermore, they will be available for inspection on the school premises by the School Leader or Trust.</w:t>
      </w:r>
    </w:p>
    <w:p w14:paraId="69B177C3" w14:textId="77777777" w:rsidR="00390CDB" w:rsidRPr="008D1B9E" w:rsidRDefault="00390CDB" w:rsidP="00EF7773">
      <w:pPr>
        <w:tabs>
          <w:tab w:val="left" w:pos="2580"/>
        </w:tabs>
        <w:rPr>
          <w:sz w:val="22"/>
          <w:szCs w:val="22"/>
        </w:rPr>
      </w:pPr>
    </w:p>
    <w:p w14:paraId="21DACF81" w14:textId="584C7278" w:rsidR="00EF7773" w:rsidRDefault="00EF7773" w:rsidP="00EF7773">
      <w:pPr>
        <w:tabs>
          <w:tab w:val="left" w:pos="2580"/>
        </w:tabs>
        <w:rPr>
          <w:sz w:val="22"/>
          <w:szCs w:val="22"/>
        </w:rPr>
      </w:pPr>
      <w:r w:rsidRPr="008D1B9E">
        <w:rPr>
          <w:sz w:val="22"/>
          <w:szCs w:val="22"/>
        </w:rPr>
        <w:t xml:space="preserve">A written record will be kept of all complaints, and of whether they are resolved at the preliminary stage or proceed to a panel hearing, along with what actions have been taken, regardless of the decision. </w:t>
      </w:r>
    </w:p>
    <w:p w14:paraId="07D03E63" w14:textId="77777777" w:rsidR="00390CDB" w:rsidRPr="008D1B9E" w:rsidRDefault="00390CDB" w:rsidP="00EF7773">
      <w:pPr>
        <w:tabs>
          <w:tab w:val="left" w:pos="2580"/>
        </w:tabs>
        <w:rPr>
          <w:sz w:val="22"/>
          <w:szCs w:val="22"/>
        </w:rPr>
      </w:pPr>
    </w:p>
    <w:p w14:paraId="625743F4" w14:textId="5AF618CE" w:rsidR="00EF7773" w:rsidRDefault="00EF7773" w:rsidP="00EF7773">
      <w:pPr>
        <w:tabs>
          <w:tab w:val="left" w:pos="2580"/>
        </w:tabs>
        <w:rPr>
          <w:sz w:val="22"/>
          <w:szCs w:val="22"/>
        </w:rPr>
      </w:pPr>
      <w:r w:rsidRPr="008D1B9E">
        <w:rPr>
          <w:sz w:val="22"/>
          <w:szCs w:val="22"/>
        </w:rPr>
        <w:t>All correspondence statements and records relating to individual complaints will be kept confidential, except where the Secretary of State or a body conducting an inspection under section 109 of the 2008 Act requests access to them.</w:t>
      </w:r>
    </w:p>
    <w:p w14:paraId="2E22838F" w14:textId="77777777" w:rsidR="00390CDB" w:rsidRPr="008D1B9E" w:rsidRDefault="00390CDB" w:rsidP="00EF7773">
      <w:pPr>
        <w:tabs>
          <w:tab w:val="left" w:pos="2580"/>
        </w:tabs>
        <w:rPr>
          <w:sz w:val="22"/>
          <w:szCs w:val="22"/>
        </w:rPr>
      </w:pPr>
    </w:p>
    <w:p w14:paraId="48D6DB68" w14:textId="4639883E" w:rsidR="00EF7773" w:rsidRDefault="00EF7773" w:rsidP="00EF7773">
      <w:pPr>
        <w:tabs>
          <w:tab w:val="left" w:pos="2580"/>
        </w:tabs>
        <w:rPr>
          <w:b/>
        </w:rPr>
      </w:pPr>
      <w:r w:rsidRPr="00390CDB">
        <w:rPr>
          <w:b/>
        </w:rPr>
        <w:t>Stage 5 – Write to the CEO, Hamwic Managed Services</w:t>
      </w:r>
    </w:p>
    <w:p w14:paraId="282C8D1D" w14:textId="77777777" w:rsidR="00390CDB" w:rsidRPr="00390CDB" w:rsidRDefault="00390CDB" w:rsidP="00EF7773">
      <w:pPr>
        <w:tabs>
          <w:tab w:val="left" w:pos="2580"/>
        </w:tabs>
        <w:rPr>
          <w:b/>
        </w:rPr>
      </w:pPr>
    </w:p>
    <w:p w14:paraId="75ABF09B" w14:textId="1238D954" w:rsidR="00EF7773" w:rsidRDefault="00EF7773" w:rsidP="00EF7773">
      <w:pPr>
        <w:tabs>
          <w:tab w:val="left" w:pos="2580"/>
        </w:tabs>
        <w:rPr>
          <w:sz w:val="22"/>
          <w:szCs w:val="22"/>
        </w:rPr>
      </w:pPr>
      <w:r w:rsidRPr="008D1B9E">
        <w:rPr>
          <w:sz w:val="22"/>
          <w:szCs w:val="22"/>
        </w:rPr>
        <w:t xml:space="preserve">For the majority of complaints about a school, the decision of the governing body is the final stage in the consideration of the complaint. However, if the complainant feels that the complaint has not been dealt with to their satisfaction, and all the above stages have been fulfilled, the complainant can write to the CEO at HET Head office, setting out why the school has not addressed the complaint in full. </w:t>
      </w:r>
      <w:r w:rsidR="009E0E9D">
        <w:rPr>
          <w:sz w:val="22"/>
          <w:szCs w:val="22"/>
        </w:rPr>
        <w:t xml:space="preserve">This should be within 10 school days from the date of the decision letter at Stage 4. </w:t>
      </w:r>
      <w:r w:rsidRPr="008D1B9E">
        <w:rPr>
          <w:sz w:val="22"/>
          <w:szCs w:val="22"/>
        </w:rPr>
        <w:t xml:space="preserve">Please note, where relevant the involvement may well be limited to checking and confirming that the governors’ investigation of the complaint has been a thorough one. This stage is not to re-hear the complaint and no new evidence will be considered. The complaint, which should be in writing, will be acknowledged within five school days and the acknowledgement sent to the school for information. The CEO will </w:t>
      </w:r>
      <w:r w:rsidRPr="008D1B9E">
        <w:rPr>
          <w:sz w:val="22"/>
          <w:szCs w:val="22"/>
        </w:rPr>
        <w:lastRenderedPageBreak/>
        <w:t xml:space="preserve">review the case and will aim to write to the complainant within 15 school days from the date of receipt of the complainant’s letter. </w:t>
      </w:r>
    </w:p>
    <w:p w14:paraId="1D928DCD" w14:textId="77777777" w:rsidR="00390CDB" w:rsidRPr="008D1B9E" w:rsidRDefault="00390CDB" w:rsidP="00EF7773">
      <w:pPr>
        <w:tabs>
          <w:tab w:val="left" w:pos="2580"/>
        </w:tabs>
        <w:rPr>
          <w:sz w:val="22"/>
          <w:szCs w:val="22"/>
        </w:rPr>
      </w:pPr>
    </w:p>
    <w:p w14:paraId="603A639E" w14:textId="2D56DDE7" w:rsidR="00EF7773" w:rsidRDefault="00EF7773" w:rsidP="00EF7773">
      <w:pPr>
        <w:tabs>
          <w:tab w:val="left" w:pos="2580"/>
        </w:tabs>
        <w:rPr>
          <w:sz w:val="22"/>
          <w:szCs w:val="22"/>
        </w:rPr>
      </w:pPr>
      <w:r w:rsidRPr="008D1B9E">
        <w:rPr>
          <w:sz w:val="22"/>
          <w:szCs w:val="22"/>
        </w:rPr>
        <w:t>A copy of the letter will be sent to the associated school.</w:t>
      </w:r>
    </w:p>
    <w:p w14:paraId="788BB896" w14:textId="2335523F" w:rsidR="00696AA7" w:rsidRDefault="00696AA7" w:rsidP="00EF7773">
      <w:pPr>
        <w:tabs>
          <w:tab w:val="left" w:pos="2580"/>
        </w:tabs>
        <w:rPr>
          <w:sz w:val="22"/>
          <w:szCs w:val="22"/>
        </w:rPr>
      </w:pPr>
    </w:p>
    <w:p w14:paraId="3B0C813C" w14:textId="77777777" w:rsidR="00EF7773" w:rsidRPr="00390CDB" w:rsidRDefault="00EF7773" w:rsidP="00EF7773">
      <w:pPr>
        <w:pStyle w:val="ListParagraph"/>
        <w:numPr>
          <w:ilvl w:val="0"/>
          <w:numId w:val="1"/>
        </w:numPr>
        <w:tabs>
          <w:tab w:val="left" w:pos="2580"/>
        </w:tabs>
        <w:outlineLvl w:val="0"/>
        <w:rPr>
          <w:b/>
          <w:sz w:val="24"/>
          <w:szCs w:val="24"/>
        </w:rPr>
      </w:pPr>
      <w:bookmarkStart w:id="9" w:name="_Toc75181697"/>
      <w:r w:rsidRPr="00390CDB">
        <w:rPr>
          <w:b/>
          <w:sz w:val="24"/>
          <w:szCs w:val="24"/>
        </w:rPr>
        <w:t>Complaints against the Trust</w:t>
      </w:r>
      <w:bookmarkEnd w:id="9"/>
    </w:p>
    <w:p w14:paraId="69C6B6A8" w14:textId="50C1EAB7" w:rsidR="00EF7773" w:rsidRDefault="00EF7773" w:rsidP="00EF7773">
      <w:pPr>
        <w:tabs>
          <w:tab w:val="left" w:pos="2580"/>
        </w:tabs>
        <w:rPr>
          <w:sz w:val="22"/>
          <w:szCs w:val="22"/>
        </w:rPr>
      </w:pPr>
      <w:r w:rsidRPr="00390CDB">
        <w:rPr>
          <w:sz w:val="22"/>
          <w:szCs w:val="22"/>
        </w:rPr>
        <w:t>Where complaints do not relate to a specific school and are related to the Trust as a whole, complainants should follow the stages below in resolving a concern or complaint.</w:t>
      </w:r>
    </w:p>
    <w:p w14:paraId="3A5643C0" w14:textId="77777777" w:rsidR="00390CDB" w:rsidRPr="00390CDB" w:rsidRDefault="00390CDB" w:rsidP="00EF7773">
      <w:pPr>
        <w:tabs>
          <w:tab w:val="left" w:pos="2580"/>
        </w:tabs>
        <w:rPr>
          <w:sz w:val="22"/>
          <w:szCs w:val="22"/>
        </w:rPr>
      </w:pPr>
    </w:p>
    <w:p w14:paraId="075A3F66" w14:textId="1A71EB5A" w:rsidR="00EF7773" w:rsidRDefault="00EF7773" w:rsidP="00EF7773">
      <w:pPr>
        <w:tabs>
          <w:tab w:val="left" w:pos="2580"/>
        </w:tabs>
        <w:rPr>
          <w:sz w:val="22"/>
          <w:szCs w:val="22"/>
        </w:rPr>
      </w:pPr>
      <w:r w:rsidRPr="00390CDB">
        <w:rPr>
          <w:sz w:val="22"/>
          <w:szCs w:val="22"/>
        </w:rPr>
        <w:t xml:space="preserve">Complaints must be raised within three months of the incident or, where a series of associated incidents have occurred, within three months of the last of these incidents. </w:t>
      </w:r>
    </w:p>
    <w:p w14:paraId="46CB0622" w14:textId="77777777" w:rsidR="00390CDB" w:rsidRPr="00390CDB" w:rsidRDefault="00390CDB" w:rsidP="00EF7773">
      <w:pPr>
        <w:tabs>
          <w:tab w:val="left" w:pos="2580"/>
        </w:tabs>
        <w:rPr>
          <w:sz w:val="22"/>
          <w:szCs w:val="22"/>
        </w:rPr>
      </w:pPr>
    </w:p>
    <w:p w14:paraId="2C3EE2E7" w14:textId="2B9935D3" w:rsidR="00EF7773" w:rsidRDefault="00EF7773" w:rsidP="00EF7773">
      <w:pPr>
        <w:tabs>
          <w:tab w:val="left" w:pos="2580"/>
        </w:tabs>
        <w:rPr>
          <w:sz w:val="22"/>
          <w:szCs w:val="22"/>
        </w:rPr>
      </w:pPr>
      <w:r w:rsidRPr="00390CDB">
        <w:rPr>
          <w:sz w:val="22"/>
          <w:szCs w:val="22"/>
        </w:rPr>
        <w:t xml:space="preserve">Complaints made outside of term time will be considered to have been received on the first school day after the holiday period. </w:t>
      </w:r>
    </w:p>
    <w:p w14:paraId="2FB2AE54" w14:textId="77777777" w:rsidR="00390CDB" w:rsidRPr="00390CDB" w:rsidRDefault="00390CDB" w:rsidP="00EF7773">
      <w:pPr>
        <w:tabs>
          <w:tab w:val="left" w:pos="2580"/>
        </w:tabs>
        <w:rPr>
          <w:sz w:val="22"/>
          <w:szCs w:val="22"/>
        </w:rPr>
      </w:pPr>
    </w:p>
    <w:p w14:paraId="03939043" w14:textId="45BF77A1" w:rsidR="00EF7773" w:rsidRDefault="00EF7773" w:rsidP="00EF7773">
      <w:pPr>
        <w:tabs>
          <w:tab w:val="left" w:pos="2580"/>
        </w:tabs>
        <w:rPr>
          <w:sz w:val="22"/>
          <w:szCs w:val="22"/>
        </w:rPr>
      </w:pPr>
      <w:r w:rsidRPr="00390CDB">
        <w:rPr>
          <w:sz w:val="22"/>
          <w:szCs w:val="22"/>
        </w:rPr>
        <w:t>If the complaint concerns the CEO or a</w:t>
      </w:r>
      <w:r w:rsidR="00390CDB">
        <w:rPr>
          <w:sz w:val="22"/>
          <w:szCs w:val="22"/>
        </w:rPr>
        <w:t xml:space="preserve"> Trustee</w:t>
      </w:r>
      <w:r w:rsidRPr="00390CDB">
        <w:rPr>
          <w:sz w:val="22"/>
          <w:szCs w:val="22"/>
        </w:rPr>
        <w:t>, the complaint should be investigated by the Chair of the Trust Board. If a formal complaint is received about the Chair, the complaint will be referred to the Vice Chair for investigation.</w:t>
      </w:r>
    </w:p>
    <w:p w14:paraId="76F12B99" w14:textId="77777777" w:rsidR="00390CDB" w:rsidRPr="00390CDB" w:rsidRDefault="00390CDB" w:rsidP="00EF7773">
      <w:pPr>
        <w:tabs>
          <w:tab w:val="left" w:pos="2580"/>
        </w:tabs>
        <w:rPr>
          <w:sz w:val="22"/>
          <w:szCs w:val="22"/>
        </w:rPr>
      </w:pPr>
    </w:p>
    <w:p w14:paraId="4F1213BC" w14:textId="1E12B847" w:rsidR="00EF7773" w:rsidRDefault="00EF7773" w:rsidP="00EF7773">
      <w:pPr>
        <w:tabs>
          <w:tab w:val="left" w:pos="2580"/>
        </w:tabs>
        <w:rPr>
          <w:sz w:val="22"/>
          <w:szCs w:val="22"/>
        </w:rPr>
      </w:pPr>
      <w:r w:rsidRPr="00390CDB">
        <w:rPr>
          <w:sz w:val="22"/>
          <w:szCs w:val="22"/>
        </w:rPr>
        <w:t xml:space="preserve">Where the Chair of the Trust Board has investigated the complaint, they will write </w:t>
      </w:r>
      <w:r w:rsidR="00AA603A">
        <w:rPr>
          <w:sz w:val="22"/>
          <w:szCs w:val="22"/>
        </w:rPr>
        <w:t>a</w:t>
      </w:r>
      <w:r w:rsidRPr="00390CDB">
        <w:rPr>
          <w:sz w:val="22"/>
          <w:szCs w:val="22"/>
        </w:rPr>
        <w:t xml:space="preserve"> letter of outcome to the Complainant and provide a copy to the CEO.</w:t>
      </w:r>
    </w:p>
    <w:p w14:paraId="59AE6198" w14:textId="77777777" w:rsidR="00696AA7" w:rsidRPr="00390CDB" w:rsidRDefault="00696AA7" w:rsidP="00EF7773">
      <w:pPr>
        <w:tabs>
          <w:tab w:val="left" w:pos="2580"/>
        </w:tabs>
        <w:rPr>
          <w:sz w:val="22"/>
          <w:szCs w:val="22"/>
        </w:rPr>
      </w:pPr>
    </w:p>
    <w:p w14:paraId="038BF263" w14:textId="6FEA4928" w:rsidR="00EF7773" w:rsidRDefault="00EF7773" w:rsidP="00EF7773">
      <w:pPr>
        <w:tabs>
          <w:tab w:val="left" w:pos="2580"/>
        </w:tabs>
        <w:rPr>
          <w:sz w:val="22"/>
          <w:szCs w:val="22"/>
        </w:rPr>
      </w:pPr>
      <w:r w:rsidRPr="00390CDB">
        <w:rPr>
          <w:sz w:val="22"/>
          <w:szCs w:val="22"/>
        </w:rPr>
        <w:t>Anonymous complaints will not be investigated under the complaints policy and will be passed to the CEO to decide on appropriate action.</w:t>
      </w:r>
    </w:p>
    <w:p w14:paraId="0A0571C1" w14:textId="77777777" w:rsidR="00696AA7" w:rsidRPr="00390CDB" w:rsidRDefault="00696AA7" w:rsidP="00EF7773">
      <w:pPr>
        <w:tabs>
          <w:tab w:val="left" w:pos="2580"/>
        </w:tabs>
        <w:rPr>
          <w:sz w:val="22"/>
          <w:szCs w:val="22"/>
        </w:rPr>
      </w:pPr>
    </w:p>
    <w:p w14:paraId="2ADE6056" w14:textId="465770A7" w:rsidR="00EF7773" w:rsidRPr="00390CDB" w:rsidRDefault="00EF7773" w:rsidP="00EF7773">
      <w:pPr>
        <w:tabs>
          <w:tab w:val="left" w:pos="2580"/>
        </w:tabs>
        <w:rPr>
          <w:sz w:val="22"/>
          <w:szCs w:val="22"/>
        </w:rPr>
      </w:pPr>
      <w:r w:rsidRPr="00390CDB">
        <w:rPr>
          <w:sz w:val="22"/>
          <w:szCs w:val="22"/>
        </w:rPr>
        <w:t>The Trust procedure has three stages:</w:t>
      </w:r>
    </w:p>
    <w:p w14:paraId="23898425" w14:textId="77777777" w:rsidR="00390CDB" w:rsidRPr="001D0D85" w:rsidRDefault="00390CDB" w:rsidP="00EF7773">
      <w:pPr>
        <w:tabs>
          <w:tab w:val="left" w:pos="2580"/>
        </w:tabs>
      </w:pPr>
    </w:p>
    <w:p w14:paraId="302288B4" w14:textId="11E2E780" w:rsidR="00EF7773" w:rsidRDefault="00EF7773" w:rsidP="00EF7773">
      <w:pPr>
        <w:tabs>
          <w:tab w:val="left" w:pos="2580"/>
        </w:tabs>
        <w:rPr>
          <w:b/>
          <w:i/>
        </w:rPr>
      </w:pPr>
      <w:r>
        <w:rPr>
          <w:b/>
          <w:i/>
        </w:rPr>
        <w:t>Stage 1 – Informal r</w:t>
      </w:r>
      <w:r w:rsidRPr="00C47165">
        <w:rPr>
          <w:b/>
          <w:i/>
        </w:rPr>
        <w:t xml:space="preserve">esolution </w:t>
      </w:r>
    </w:p>
    <w:p w14:paraId="48D7E6D3" w14:textId="77777777" w:rsidR="00696AA7" w:rsidRPr="00C47165" w:rsidRDefault="00696AA7" w:rsidP="00EF7773">
      <w:pPr>
        <w:tabs>
          <w:tab w:val="left" w:pos="2580"/>
        </w:tabs>
        <w:rPr>
          <w:b/>
          <w:i/>
        </w:rPr>
      </w:pPr>
    </w:p>
    <w:p w14:paraId="37E3237A" w14:textId="15E9B9B3" w:rsidR="00EF7773" w:rsidRDefault="00EF7773" w:rsidP="00EF7773">
      <w:pPr>
        <w:tabs>
          <w:tab w:val="left" w:pos="2580"/>
        </w:tabs>
        <w:rPr>
          <w:sz w:val="22"/>
          <w:szCs w:val="22"/>
        </w:rPr>
      </w:pPr>
      <w:r w:rsidRPr="00696AA7">
        <w:rPr>
          <w:sz w:val="22"/>
          <w:szCs w:val="22"/>
        </w:rPr>
        <w:t>Members of the Managed Service team can deal with many concerns to the satisfaction of the complainant without needing to deal with it formally. The Trust values informal meetings and communication as a way of improving any procedures and relations with all stakeholders.</w:t>
      </w:r>
    </w:p>
    <w:p w14:paraId="4285B848" w14:textId="77777777" w:rsidR="00696AA7" w:rsidRPr="00696AA7" w:rsidRDefault="00696AA7" w:rsidP="00EF7773">
      <w:pPr>
        <w:tabs>
          <w:tab w:val="left" w:pos="2580"/>
        </w:tabs>
        <w:rPr>
          <w:sz w:val="22"/>
          <w:szCs w:val="22"/>
        </w:rPr>
      </w:pPr>
    </w:p>
    <w:p w14:paraId="1FD4E11B" w14:textId="1EFB7B19" w:rsidR="00EF7773" w:rsidRDefault="00EF7773" w:rsidP="00EF7773">
      <w:pPr>
        <w:tabs>
          <w:tab w:val="left" w:pos="2580"/>
        </w:tabs>
        <w:rPr>
          <w:sz w:val="22"/>
          <w:szCs w:val="22"/>
        </w:rPr>
      </w:pPr>
      <w:r w:rsidRPr="00696AA7">
        <w:rPr>
          <w:sz w:val="22"/>
          <w:szCs w:val="22"/>
        </w:rPr>
        <w:t>If the complainant feels that the concern / complaint has not been sufficiently resolved at this stage, then the next stage in the procedure can be initiated. At this stage, it would be expected that a resolution would be reached as quickly and efficiently as possible.</w:t>
      </w:r>
    </w:p>
    <w:p w14:paraId="30AE38DD" w14:textId="77777777" w:rsidR="00696AA7" w:rsidRPr="00696AA7" w:rsidRDefault="00696AA7" w:rsidP="00EF7773">
      <w:pPr>
        <w:tabs>
          <w:tab w:val="left" w:pos="2580"/>
        </w:tabs>
        <w:rPr>
          <w:sz w:val="22"/>
          <w:szCs w:val="22"/>
        </w:rPr>
      </w:pPr>
    </w:p>
    <w:p w14:paraId="44CC7DDC" w14:textId="26C83467" w:rsidR="00EF7773" w:rsidRDefault="00EF7773" w:rsidP="00EF7773">
      <w:pPr>
        <w:tabs>
          <w:tab w:val="left" w:pos="2580"/>
        </w:tabs>
        <w:rPr>
          <w:b/>
          <w:i/>
        </w:rPr>
      </w:pPr>
      <w:r>
        <w:rPr>
          <w:b/>
          <w:i/>
        </w:rPr>
        <w:t>Stage 2 – Formal c</w:t>
      </w:r>
      <w:r w:rsidRPr="00C47165">
        <w:rPr>
          <w:b/>
          <w:i/>
        </w:rPr>
        <w:t>omplaint to the CEO</w:t>
      </w:r>
    </w:p>
    <w:p w14:paraId="698F1D25" w14:textId="77777777" w:rsidR="00696AA7" w:rsidRPr="00696AA7" w:rsidRDefault="00696AA7" w:rsidP="00EF7773">
      <w:pPr>
        <w:tabs>
          <w:tab w:val="left" w:pos="2580"/>
        </w:tabs>
        <w:rPr>
          <w:b/>
          <w:i/>
          <w:sz w:val="22"/>
          <w:szCs w:val="22"/>
        </w:rPr>
      </w:pPr>
    </w:p>
    <w:p w14:paraId="74052B79" w14:textId="332A2631" w:rsidR="00EF7773" w:rsidRDefault="00EF7773" w:rsidP="00EF7773">
      <w:pPr>
        <w:tabs>
          <w:tab w:val="left" w:pos="2580"/>
        </w:tabs>
        <w:rPr>
          <w:sz w:val="22"/>
          <w:szCs w:val="22"/>
        </w:rPr>
      </w:pPr>
      <w:r w:rsidRPr="00696AA7">
        <w:rPr>
          <w:sz w:val="22"/>
          <w:szCs w:val="22"/>
        </w:rPr>
        <w:t xml:space="preserve">If the </w:t>
      </w:r>
      <w:r w:rsidRPr="00263CE3">
        <w:rPr>
          <w:sz w:val="22"/>
          <w:szCs w:val="22"/>
        </w:rPr>
        <w:t>complainant wishes to make a formal complaint to the CEO, the</w:t>
      </w:r>
      <w:r w:rsidRPr="00696AA7">
        <w:rPr>
          <w:sz w:val="22"/>
          <w:szCs w:val="22"/>
        </w:rPr>
        <w:t xml:space="preserve"> complaint should be put in writing and a complaints form (Appendix 2) should be completed.</w:t>
      </w:r>
    </w:p>
    <w:p w14:paraId="7307FAC4" w14:textId="77777777" w:rsidR="00696AA7" w:rsidRPr="00696AA7" w:rsidRDefault="00696AA7" w:rsidP="00EF7773">
      <w:pPr>
        <w:tabs>
          <w:tab w:val="left" w:pos="2580"/>
        </w:tabs>
        <w:rPr>
          <w:sz w:val="22"/>
          <w:szCs w:val="22"/>
        </w:rPr>
      </w:pPr>
    </w:p>
    <w:p w14:paraId="0561B6E6" w14:textId="77777777" w:rsidR="00EF7773" w:rsidRPr="00696AA7" w:rsidRDefault="00EF7773" w:rsidP="00EF7773">
      <w:pPr>
        <w:tabs>
          <w:tab w:val="left" w:pos="2580"/>
        </w:tabs>
        <w:rPr>
          <w:sz w:val="22"/>
          <w:szCs w:val="22"/>
        </w:rPr>
      </w:pPr>
      <w:r w:rsidRPr="00696AA7">
        <w:rPr>
          <w:sz w:val="22"/>
          <w:szCs w:val="22"/>
        </w:rPr>
        <w:t>The address is:</w:t>
      </w:r>
    </w:p>
    <w:p w14:paraId="10B24570" w14:textId="77777777" w:rsidR="00EF7773" w:rsidRPr="00696AA7" w:rsidRDefault="00EF7773" w:rsidP="00EF7773">
      <w:pPr>
        <w:tabs>
          <w:tab w:val="left" w:pos="2580"/>
        </w:tabs>
        <w:jc w:val="center"/>
        <w:rPr>
          <w:b/>
          <w:sz w:val="22"/>
          <w:szCs w:val="22"/>
        </w:rPr>
      </w:pPr>
      <w:r w:rsidRPr="00696AA7">
        <w:rPr>
          <w:b/>
          <w:sz w:val="22"/>
          <w:szCs w:val="22"/>
        </w:rPr>
        <w:t>CEO</w:t>
      </w:r>
    </w:p>
    <w:p w14:paraId="221E8FCA" w14:textId="77777777" w:rsidR="00EF7773" w:rsidRPr="00696AA7" w:rsidRDefault="00EF7773" w:rsidP="00EF7773">
      <w:pPr>
        <w:tabs>
          <w:tab w:val="left" w:pos="2580"/>
        </w:tabs>
        <w:jc w:val="center"/>
        <w:rPr>
          <w:b/>
          <w:sz w:val="22"/>
          <w:szCs w:val="22"/>
        </w:rPr>
      </w:pPr>
      <w:r w:rsidRPr="00696AA7">
        <w:rPr>
          <w:b/>
          <w:sz w:val="22"/>
          <w:szCs w:val="22"/>
        </w:rPr>
        <w:t>Hamwic Education Trust Managed Service Team</w:t>
      </w:r>
    </w:p>
    <w:p w14:paraId="097EF168" w14:textId="77777777" w:rsidR="00EF7773" w:rsidRPr="00696AA7" w:rsidRDefault="00EF7773" w:rsidP="00EF7773">
      <w:pPr>
        <w:tabs>
          <w:tab w:val="left" w:pos="2580"/>
        </w:tabs>
        <w:jc w:val="center"/>
        <w:rPr>
          <w:b/>
          <w:sz w:val="22"/>
          <w:szCs w:val="22"/>
        </w:rPr>
      </w:pPr>
      <w:r w:rsidRPr="00696AA7">
        <w:rPr>
          <w:b/>
          <w:sz w:val="22"/>
          <w:szCs w:val="22"/>
        </w:rPr>
        <w:t>Unit E, The Mill Yard</w:t>
      </w:r>
    </w:p>
    <w:p w14:paraId="65FFDF06" w14:textId="77777777" w:rsidR="00EF7773" w:rsidRPr="00696AA7" w:rsidRDefault="00EF7773" w:rsidP="00EF7773">
      <w:pPr>
        <w:tabs>
          <w:tab w:val="left" w:pos="2580"/>
        </w:tabs>
        <w:jc w:val="center"/>
        <w:rPr>
          <w:b/>
          <w:sz w:val="22"/>
          <w:szCs w:val="22"/>
        </w:rPr>
      </w:pPr>
      <w:r w:rsidRPr="00696AA7">
        <w:rPr>
          <w:b/>
          <w:sz w:val="22"/>
          <w:szCs w:val="22"/>
        </w:rPr>
        <w:t>Nursling Street</w:t>
      </w:r>
    </w:p>
    <w:p w14:paraId="241BC485" w14:textId="77777777" w:rsidR="00EF7773" w:rsidRPr="00696AA7" w:rsidRDefault="00EF7773" w:rsidP="00EF7773">
      <w:pPr>
        <w:tabs>
          <w:tab w:val="left" w:pos="2580"/>
        </w:tabs>
        <w:jc w:val="center"/>
        <w:rPr>
          <w:b/>
          <w:sz w:val="22"/>
          <w:szCs w:val="22"/>
        </w:rPr>
      </w:pPr>
      <w:r w:rsidRPr="00696AA7">
        <w:rPr>
          <w:b/>
          <w:sz w:val="22"/>
          <w:szCs w:val="22"/>
        </w:rPr>
        <w:t>Southampton</w:t>
      </w:r>
    </w:p>
    <w:p w14:paraId="584EE5E7" w14:textId="77777777" w:rsidR="00EF7773" w:rsidRPr="00696AA7" w:rsidRDefault="00EF7773" w:rsidP="00EF7773">
      <w:pPr>
        <w:tabs>
          <w:tab w:val="left" w:pos="2580"/>
        </w:tabs>
        <w:jc w:val="center"/>
        <w:rPr>
          <w:b/>
          <w:sz w:val="22"/>
          <w:szCs w:val="22"/>
        </w:rPr>
      </w:pPr>
      <w:r w:rsidRPr="00696AA7">
        <w:rPr>
          <w:b/>
          <w:sz w:val="22"/>
          <w:szCs w:val="22"/>
        </w:rPr>
        <w:t>SO16 0AJ</w:t>
      </w:r>
    </w:p>
    <w:p w14:paraId="65D6A29C" w14:textId="77777777" w:rsidR="00EF7773" w:rsidRDefault="00EF7773" w:rsidP="00EF7773">
      <w:pPr>
        <w:tabs>
          <w:tab w:val="left" w:pos="2580"/>
        </w:tabs>
        <w:rPr>
          <w:sz w:val="22"/>
          <w:szCs w:val="22"/>
        </w:rPr>
      </w:pPr>
    </w:p>
    <w:p w14:paraId="3E71049F" w14:textId="77777777" w:rsidR="00525C8D" w:rsidRDefault="00525C8D" w:rsidP="00EF7773">
      <w:pPr>
        <w:tabs>
          <w:tab w:val="left" w:pos="2580"/>
        </w:tabs>
        <w:rPr>
          <w:sz w:val="22"/>
          <w:szCs w:val="22"/>
        </w:rPr>
      </w:pPr>
    </w:p>
    <w:p w14:paraId="349532C8" w14:textId="77777777" w:rsidR="00525C8D" w:rsidRDefault="00525C8D" w:rsidP="00EF7773">
      <w:pPr>
        <w:tabs>
          <w:tab w:val="left" w:pos="2580"/>
        </w:tabs>
        <w:rPr>
          <w:sz w:val="22"/>
          <w:szCs w:val="22"/>
        </w:rPr>
      </w:pPr>
    </w:p>
    <w:p w14:paraId="0D9B7758" w14:textId="77777777" w:rsidR="00525C8D" w:rsidRPr="00696AA7" w:rsidRDefault="00525C8D" w:rsidP="00EF7773">
      <w:pPr>
        <w:tabs>
          <w:tab w:val="left" w:pos="2580"/>
        </w:tabs>
        <w:rPr>
          <w:sz w:val="22"/>
          <w:szCs w:val="22"/>
        </w:rPr>
      </w:pPr>
    </w:p>
    <w:p w14:paraId="762936C0" w14:textId="142C30A9" w:rsidR="00EF7773" w:rsidRDefault="00EF7773" w:rsidP="00EF7773">
      <w:pPr>
        <w:tabs>
          <w:tab w:val="left" w:pos="2580"/>
        </w:tabs>
        <w:rPr>
          <w:sz w:val="22"/>
          <w:szCs w:val="22"/>
        </w:rPr>
      </w:pPr>
      <w:r w:rsidRPr="00696AA7">
        <w:rPr>
          <w:sz w:val="22"/>
          <w:szCs w:val="22"/>
        </w:rPr>
        <w:lastRenderedPageBreak/>
        <w:t>The CEO will then:</w:t>
      </w:r>
    </w:p>
    <w:p w14:paraId="7E5375D1" w14:textId="77777777" w:rsidR="00696AA7" w:rsidRPr="00696AA7" w:rsidRDefault="00696AA7" w:rsidP="00EF7773">
      <w:pPr>
        <w:tabs>
          <w:tab w:val="left" w:pos="2580"/>
        </w:tabs>
        <w:rPr>
          <w:sz w:val="22"/>
          <w:szCs w:val="22"/>
        </w:rPr>
      </w:pPr>
    </w:p>
    <w:p w14:paraId="26265C29" w14:textId="77777777" w:rsidR="00EF7773" w:rsidRPr="00696AA7" w:rsidRDefault="00EF7773" w:rsidP="00EF7773">
      <w:pPr>
        <w:pStyle w:val="ListParagraph"/>
        <w:numPr>
          <w:ilvl w:val="0"/>
          <w:numId w:val="2"/>
        </w:numPr>
        <w:tabs>
          <w:tab w:val="left" w:pos="2580"/>
        </w:tabs>
      </w:pPr>
      <w:r w:rsidRPr="00696AA7">
        <w:t xml:space="preserve">acknowledge the complaint within five school days of receiving the letter from the complainant. The acknowledgement will confirm the date for providing a response to the complainant. </w:t>
      </w:r>
    </w:p>
    <w:p w14:paraId="28AA66D7" w14:textId="77777777" w:rsidR="00EF7773" w:rsidRPr="00696AA7" w:rsidRDefault="00EF7773" w:rsidP="00EF7773">
      <w:pPr>
        <w:pStyle w:val="ListParagraph"/>
        <w:numPr>
          <w:ilvl w:val="0"/>
          <w:numId w:val="2"/>
        </w:numPr>
        <w:tabs>
          <w:tab w:val="left" w:pos="2580"/>
        </w:tabs>
      </w:pPr>
      <w:r w:rsidRPr="00696AA7">
        <w:t>investigate the complaint (collecting of information may be delegated by the CEO to another member of staff, however the CEO will make the decision on action taken)</w:t>
      </w:r>
    </w:p>
    <w:p w14:paraId="2C3806B2" w14:textId="77777777" w:rsidR="00EF7773" w:rsidRPr="00696AA7" w:rsidRDefault="00EF7773" w:rsidP="00EF7773">
      <w:pPr>
        <w:pStyle w:val="ListParagraph"/>
        <w:numPr>
          <w:ilvl w:val="0"/>
          <w:numId w:val="2"/>
        </w:numPr>
        <w:tabs>
          <w:tab w:val="left" w:pos="2580"/>
        </w:tabs>
      </w:pPr>
      <w:r w:rsidRPr="00696AA7">
        <w:t xml:space="preserve">write to the complainant within 15 school days of receiving the initial letter of complaint detailing the outcome of the investigation. </w:t>
      </w:r>
    </w:p>
    <w:p w14:paraId="7C65A42A" w14:textId="20B07DE2" w:rsidR="00EF7773" w:rsidRDefault="00EF7773" w:rsidP="00EF7773">
      <w:pPr>
        <w:tabs>
          <w:tab w:val="left" w:pos="2580"/>
        </w:tabs>
        <w:rPr>
          <w:sz w:val="22"/>
          <w:szCs w:val="22"/>
        </w:rPr>
      </w:pPr>
      <w:r w:rsidRPr="00696AA7">
        <w:rPr>
          <w:sz w:val="22"/>
          <w:szCs w:val="22"/>
        </w:rPr>
        <w:t xml:space="preserve">Where a formal complaint is about the CEO or a </w:t>
      </w:r>
      <w:r w:rsidR="00390CDB" w:rsidRPr="00696AA7">
        <w:rPr>
          <w:sz w:val="22"/>
          <w:szCs w:val="22"/>
        </w:rPr>
        <w:t>Trustee</w:t>
      </w:r>
      <w:r w:rsidRPr="00696AA7">
        <w:rPr>
          <w:sz w:val="22"/>
          <w:szCs w:val="22"/>
        </w:rPr>
        <w:t>, the complaint will be referred to the Chair of the Trust Board.</w:t>
      </w:r>
    </w:p>
    <w:p w14:paraId="2DD9FC9A" w14:textId="77777777" w:rsidR="00696AA7" w:rsidRPr="00696AA7" w:rsidRDefault="00696AA7" w:rsidP="00EF7773">
      <w:pPr>
        <w:tabs>
          <w:tab w:val="left" w:pos="2580"/>
        </w:tabs>
        <w:rPr>
          <w:sz w:val="22"/>
          <w:szCs w:val="22"/>
        </w:rPr>
      </w:pPr>
    </w:p>
    <w:p w14:paraId="6257E6BA" w14:textId="1EBC6DF3" w:rsidR="00EF7773" w:rsidRDefault="00EF7773" w:rsidP="00EF7773">
      <w:pPr>
        <w:tabs>
          <w:tab w:val="left" w:pos="2580"/>
        </w:tabs>
        <w:rPr>
          <w:b/>
          <w:i/>
        </w:rPr>
      </w:pPr>
      <w:r>
        <w:rPr>
          <w:b/>
          <w:i/>
        </w:rPr>
        <w:t>Stage 3 – Formal c</w:t>
      </w:r>
      <w:r w:rsidRPr="00C47165">
        <w:rPr>
          <w:b/>
          <w:i/>
        </w:rPr>
        <w:t xml:space="preserve">omplaint heard at a </w:t>
      </w:r>
      <w:r>
        <w:rPr>
          <w:b/>
          <w:i/>
        </w:rPr>
        <w:t>complaint panel hearing</w:t>
      </w:r>
    </w:p>
    <w:p w14:paraId="3DD2BA20" w14:textId="77777777" w:rsidR="00696AA7" w:rsidRPr="00C47165" w:rsidRDefault="00696AA7" w:rsidP="00EF7773">
      <w:pPr>
        <w:tabs>
          <w:tab w:val="left" w:pos="2580"/>
        </w:tabs>
        <w:rPr>
          <w:b/>
          <w:i/>
        </w:rPr>
      </w:pPr>
    </w:p>
    <w:p w14:paraId="613B56FE" w14:textId="60F80061" w:rsidR="00EF7773" w:rsidRDefault="00EF7773" w:rsidP="00EF7773">
      <w:pPr>
        <w:tabs>
          <w:tab w:val="left" w:pos="2580"/>
        </w:tabs>
        <w:rPr>
          <w:sz w:val="22"/>
          <w:szCs w:val="22"/>
        </w:rPr>
      </w:pPr>
      <w:r w:rsidRPr="00696AA7">
        <w:rPr>
          <w:sz w:val="22"/>
          <w:szCs w:val="22"/>
        </w:rPr>
        <w:t>The formal procedures will need to be invoked when initial attempts to resolve the issue are unsuccessful and the complainant remains dissatisfied and wishes to take the matter further. Any such request must be made within 10 school days of receiving notice of the outcome from Stage 2 of the process.</w:t>
      </w:r>
    </w:p>
    <w:p w14:paraId="253379EF" w14:textId="77777777" w:rsidR="00696AA7" w:rsidRPr="00696AA7" w:rsidRDefault="00696AA7" w:rsidP="00EF7773">
      <w:pPr>
        <w:tabs>
          <w:tab w:val="left" w:pos="2580"/>
        </w:tabs>
        <w:rPr>
          <w:sz w:val="22"/>
          <w:szCs w:val="22"/>
        </w:rPr>
      </w:pPr>
    </w:p>
    <w:p w14:paraId="3C853DEB" w14:textId="42D9807E" w:rsidR="00EF7773" w:rsidRDefault="00EF7773" w:rsidP="00EF7773">
      <w:pPr>
        <w:tabs>
          <w:tab w:val="left" w:pos="2580"/>
        </w:tabs>
        <w:rPr>
          <w:b/>
        </w:rPr>
      </w:pPr>
      <w:r>
        <w:rPr>
          <w:b/>
        </w:rPr>
        <w:t>Principles of h</w:t>
      </w:r>
      <w:r w:rsidRPr="00C47165">
        <w:rPr>
          <w:b/>
        </w:rPr>
        <w:t>earing</w:t>
      </w:r>
    </w:p>
    <w:p w14:paraId="2D23443B" w14:textId="77777777" w:rsidR="00696AA7" w:rsidRPr="00696AA7" w:rsidRDefault="00696AA7" w:rsidP="00EF7773">
      <w:pPr>
        <w:tabs>
          <w:tab w:val="left" w:pos="2580"/>
        </w:tabs>
        <w:rPr>
          <w:b/>
          <w:sz w:val="22"/>
          <w:szCs w:val="22"/>
        </w:rPr>
      </w:pPr>
    </w:p>
    <w:p w14:paraId="5EA52C92" w14:textId="77777777" w:rsidR="00EF7773" w:rsidRPr="00696AA7" w:rsidRDefault="00EF7773" w:rsidP="00EF7773">
      <w:pPr>
        <w:pStyle w:val="ListParagraph"/>
        <w:numPr>
          <w:ilvl w:val="0"/>
          <w:numId w:val="2"/>
        </w:numPr>
        <w:tabs>
          <w:tab w:val="left" w:pos="2580"/>
        </w:tabs>
      </w:pPr>
      <w:r w:rsidRPr="00696AA7">
        <w:t>encourages resolution of problems by information means wherever possible</w:t>
      </w:r>
    </w:p>
    <w:p w14:paraId="01ABD2D5" w14:textId="77777777" w:rsidR="00EF7773" w:rsidRPr="00696AA7" w:rsidRDefault="00EF7773" w:rsidP="00EF7773">
      <w:pPr>
        <w:pStyle w:val="ListParagraph"/>
        <w:numPr>
          <w:ilvl w:val="0"/>
          <w:numId w:val="2"/>
        </w:numPr>
        <w:tabs>
          <w:tab w:val="left" w:pos="2580"/>
        </w:tabs>
      </w:pPr>
      <w:r w:rsidRPr="00696AA7">
        <w:t>is impartial</w:t>
      </w:r>
    </w:p>
    <w:p w14:paraId="37C3D72C" w14:textId="77777777" w:rsidR="00EF7773" w:rsidRPr="00696AA7" w:rsidRDefault="00EF7773" w:rsidP="00EF7773">
      <w:pPr>
        <w:pStyle w:val="ListParagraph"/>
        <w:numPr>
          <w:ilvl w:val="0"/>
          <w:numId w:val="2"/>
        </w:numPr>
        <w:tabs>
          <w:tab w:val="left" w:pos="2580"/>
        </w:tabs>
      </w:pPr>
      <w:r w:rsidRPr="00696AA7">
        <w:t>is non-adversarial</w:t>
      </w:r>
    </w:p>
    <w:p w14:paraId="6F2289C0" w14:textId="77777777" w:rsidR="00EF7773" w:rsidRPr="00696AA7" w:rsidRDefault="00EF7773" w:rsidP="00EF7773">
      <w:pPr>
        <w:pStyle w:val="ListParagraph"/>
        <w:numPr>
          <w:ilvl w:val="0"/>
          <w:numId w:val="2"/>
        </w:numPr>
        <w:tabs>
          <w:tab w:val="left" w:pos="2580"/>
        </w:tabs>
      </w:pPr>
      <w:r w:rsidRPr="00696AA7">
        <w:t>ensures a full and fair investigation</w:t>
      </w:r>
    </w:p>
    <w:p w14:paraId="1B0B88A2" w14:textId="77777777" w:rsidR="00EF7773" w:rsidRPr="00696AA7" w:rsidRDefault="00EF7773" w:rsidP="00EF7773">
      <w:pPr>
        <w:pStyle w:val="ListParagraph"/>
        <w:numPr>
          <w:ilvl w:val="0"/>
          <w:numId w:val="2"/>
        </w:numPr>
        <w:tabs>
          <w:tab w:val="left" w:pos="2580"/>
        </w:tabs>
      </w:pPr>
      <w:r w:rsidRPr="00696AA7">
        <w:t>allows for swift handling within agreed time-limits for action and keeping people informed of progress</w:t>
      </w:r>
    </w:p>
    <w:p w14:paraId="24856853" w14:textId="77777777" w:rsidR="00EF7773" w:rsidRPr="00696AA7" w:rsidRDefault="00EF7773" w:rsidP="00EF7773">
      <w:pPr>
        <w:pStyle w:val="ListParagraph"/>
        <w:numPr>
          <w:ilvl w:val="0"/>
          <w:numId w:val="2"/>
        </w:numPr>
        <w:tabs>
          <w:tab w:val="left" w:pos="2580"/>
        </w:tabs>
      </w:pPr>
      <w:r w:rsidRPr="00696AA7">
        <w:t>respects confidentiality.</w:t>
      </w:r>
    </w:p>
    <w:p w14:paraId="2CFFF7D8" w14:textId="77777777" w:rsidR="00EF7773" w:rsidRPr="00696AA7" w:rsidRDefault="00EF7773" w:rsidP="00EF7773">
      <w:pPr>
        <w:tabs>
          <w:tab w:val="left" w:pos="2580"/>
        </w:tabs>
        <w:rPr>
          <w:sz w:val="22"/>
          <w:szCs w:val="22"/>
        </w:rPr>
      </w:pPr>
      <w:r w:rsidRPr="00696AA7">
        <w:rPr>
          <w:sz w:val="22"/>
          <w:szCs w:val="22"/>
        </w:rPr>
        <w:t>The purpose of the hearing is to consider the complaint that has been raised and decide if action needs to be taken moving forward and if so, what that action may be:</w:t>
      </w:r>
    </w:p>
    <w:p w14:paraId="72D3DC14" w14:textId="5FBD12CE" w:rsidR="00EF7773" w:rsidRDefault="00EF7773" w:rsidP="00EF7773">
      <w:pPr>
        <w:tabs>
          <w:tab w:val="left" w:pos="2580"/>
        </w:tabs>
        <w:rPr>
          <w:sz w:val="22"/>
          <w:szCs w:val="22"/>
        </w:rPr>
      </w:pPr>
      <w:r w:rsidRPr="00696AA7">
        <w:rPr>
          <w:sz w:val="22"/>
          <w:szCs w:val="22"/>
        </w:rPr>
        <w:t>The complaints panel can;</w:t>
      </w:r>
    </w:p>
    <w:p w14:paraId="73874A77" w14:textId="77777777" w:rsidR="00696AA7" w:rsidRPr="00696AA7" w:rsidRDefault="00696AA7" w:rsidP="00EF7773">
      <w:pPr>
        <w:tabs>
          <w:tab w:val="left" w:pos="2580"/>
        </w:tabs>
        <w:rPr>
          <w:sz w:val="22"/>
          <w:szCs w:val="22"/>
        </w:rPr>
      </w:pPr>
    </w:p>
    <w:p w14:paraId="44AED776" w14:textId="77777777" w:rsidR="00EF7773" w:rsidRPr="00696AA7" w:rsidRDefault="00EF7773" w:rsidP="00EF7773">
      <w:pPr>
        <w:pStyle w:val="ListParagraph"/>
        <w:numPr>
          <w:ilvl w:val="0"/>
          <w:numId w:val="3"/>
        </w:numPr>
        <w:tabs>
          <w:tab w:val="left" w:pos="2580"/>
        </w:tabs>
      </w:pPr>
      <w:r w:rsidRPr="00696AA7">
        <w:t>dismiss the complaint in whole or in part;</w:t>
      </w:r>
    </w:p>
    <w:p w14:paraId="028CAECD" w14:textId="77777777" w:rsidR="00EF7773" w:rsidRPr="00696AA7" w:rsidRDefault="00EF7773" w:rsidP="00EF7773">
      <w:pPr>
        <w:pStyle w:val="ListParagraph"/>
        <w:numPr>
          <w:ilvl w:val="0"/>
          <w:numId w:val="3"/>
        </w:numPr>
        <w:tabs>
          <w:tab w:val="left" w:pos="2580"/>
        </w:tabs>
      </w:pPr>
      <w:r w:rsidRPr="00696AA7">
        <w:t>uphold the complaint in whole or in part;</w:t>
      </w:r>
    </w:p>
    <w:p w14:paraId="6A1A9549" w14:textId="77777777" w:rsidR="00EF7773" w:rsidRPr="00696AA7" w:rsidRDefault="00EF7773" w:rsidP="00EF7773">
      <w:pPr>
        <w:pStyle w:val="ListParagraph"/>
        <w:numPr>
          <w:ilvl w:val="0"/>
          <w:numId w:val="3"/>
        </w:numPr>
        <w:tabs>
          <w:tab w:val="left" w:pos="2580"/>
        </w:tabs>
      </w:pPr>
      <w:r w:rsidRPr="00696AA7">
        <w:t>decide on the appropriate action to be taken to resolve the complaint;</w:t>
      </w:r>
    </w:p>
    <w:p w14:paraId="18DDEECF" w14:textId="77777777" w:rsidR="00EF7773" w:rsidRPr="00696AA7" w:rsidRDefault="00EF7773" w:rsidP="00EF7773">
      <w:pPr>
        <w:pStyle w:val="ListParagraph"/>
        <w:numPr>
          <w:ilvl w:val="0"/>
          <w:numId w:val="3"/>
        </w:numPr>
        <w:tabs>
          <w:tab w:val="left" w:pos="2580"/>
        </w:tabs>
      </w:pPr>
      <w:r w:rsidRPr="00696AA7">
        <w:t>recommend changes to HET’s systems or procedures to ensure that problems of a similar nature do not reoccur.</w:t>
      </w:r>
    </w:p>
    <w:p w14:paraId="151F4B27" w14:textId="2840AB12" w:rsidR="00EF7773" w:rsidRDefault="00EF7773" w:rsidP="00EF7773">
      <w:pPr>
        <w:tabs>
          <w:tab w:val="left" w:pos="2580"/>
        </w:tabs>
        <w:rPr>
          <w:b/>
        </w:rPr>
      </w:pPr>
      <w:r w:rsidRPr="0025490C">
        <w:rPr>
          <w:b/>
        </w:rPr>
        <w:t>Procedure</w:t>
      </w:r>
    </w:p>
    <w:p w14:paraId="53EFA47C" w14:textId="77777777" w:rsidR="00696AA7" w:rsidRPr="0025490C" w:rsidRDefault="00696AA7" w:rsidP="00EF7773">
      <w:pPr>
        <w:tabs>
          <w:tab w:val="left" w:pos="2580"/>
        </w:tabs>
        <w:rPr>
          <w:b/>
        </w:rPr>
      </w:pPr>
    </w:p>
    <w:p w14:paraId="6C92C360" w14:textId="4F344140" w:rsidR="00EF7773" w:rsidRDefault="00EF7773" w:rsidP="00EF7773">
      <w:pPr>
        <w:tabs>
          <w:tab w:val="left" w:pos="2580"/>
        </w:tabs>
        <w:rPr>
          <w:sz w:val="22"/>
          <w:szCs w:val="22"/>
        </w:rPr>
      </w:pPr>
      <w:r w:rsidRPr="00696AA7">
        <w:rPr>
          <w:sz w:val="22"/>
          <w:szCs w:val="22"/>
        </w:rPr>
        <w:t>The complainant must put in writing the complaint along with a completed complaints form (Appendix 2) to the Head of Governance requesting a complaint panel hearing.</w:t>
      </w:r>
    </w:p>
    <w:p w14:paraId="2114C564" w14:textId="77777777" w:rsidR="00696AA7" w:rsidRPr="00696AA7" w:rsidRDefault="00696AA7" w:rsidP="00EF7773">
      <w:pPr>
        <w:tabs>
          <w:tab w:val="left" w:pos="2580"/>
        </w:tabs>
        <w:rPr>
          <w:sz w:val="22"/>
          <w:szCs w:val="22"/>
        </w:rPr>
      </w:pPr>
    </w:p>
    <w:p w14:paraId="555E1A28" w14:textId="5FB12D12" w:rsidR="00EF7773" w:rsidRDefault="00EF7773" w:rsidP="00EF7773">
      <w:pPr>
        <w:tabs>
          <w:tab w:val="left" w:pos="2580"/>
        </w:tabs>
        <w:rPr>
          <w:sz w:val="22"/>
          <w:szCs w:val="22"/>
        </w:rPr>
      </w:pPr>
      <w:r w:rsidRPr="00696AA7">
        <w:rPr>
          <w:sz w:val="22"/>
          <w:szCs w:val="22"/>
        </w:rPr>
        <w:t xml:space="preserve">The Head of Governance will write to the complainant within five school days acknowledging the request for the complaint to be heard. The letter will inform the complainant that the complaint panel hearing will take place within 25 </w:t>
      </w:r>
      <w:r w:rsidR="00811C1D">
        <w:rPr>
          <w:sz w:val="22"/>
          <w:szCs w:val="22"/>
        </w:rPr>
        <w:t>school</w:t>
      </w:r>
      <w:r w:rsidRPr="00696AA7">
        <w:rPr>
          <w:sz w:val="22"/>
          <w:szCs w:val="22"/>
        </w:rPr>
        <w:t xml:space="preserve"> days of the date that the letter was received from the complainant and that arrangements to appoint the complaint panel and convene the complaint panel hearing will be made by the Clerk who will be the complainant’s main point of contact.</w:t>
      </w:r>
    </w:p>
    <w:p w14:paraId="45CFDB5E" w14:textId="77777777" w:rsidR="00696AA7" w:rsidRPr="00696AA7" w:rsidRDefault="00696AA7" w:rsidP="00EF7773">
      <w:pPr>
        <w:tabs>
          <w:tab w:val="left" w:pos="2580"/>
        </w:tabs>
        <w:rPr>
          <w:sz w:val="22"/>
          <w:szCs w:val="22"/>
        </w:rPr>
      </w:pPr>
    </w:p>
    <w:p w14:paraId="161E5A1C" w14:textId="521F6E34" w:rsidR="00EF7773" w:rsidRDefault="00EF7773" w:rsidP="00EF7773">
      <w:pPr>
        <w:tabs>
          <w:tab w:val="left" w:pos="2580"/>
        </w:tabs>
        <w:rPr>
          <w:sz w:val="22"/>
          <w:szCs w:val="22"/>
        </w:rPr>
      </w:pPr>
      <w:r w:rsidRPr="00696AA7">
        <w:rPr>
          <w:sz w:val="22"/>
          <w:szCs w:val="22"/>
        </w:rPr>
        <w:t>The Trust may appoint a representative to support the panel.</w:t>
      </w:r>
    </w:p>
    <w:p w14:paraId="1AD39E8E" w14:textId="77777777" w:rsidR="00696AA7" w:rsidRPr="00696AA7" w:rsidRDefault="00696AA7" w:rsidP="00EF7773">
      <w:pPr>
        <w:tabs>
          <w:tab w:val="left" w:pos="2580"/>
        </w:tabs>
        <w:rPr>
          <w:sz w:val="22"/>
          <w:szCs w:val="22"/>
        </w:rPr>
      </w:pPr>
    </w:p>
    <w:p w14:paraId="25739507" w14:textId="0C31E0D0" w:rsidR="00EF7773" w:rsidRDefault="00EF7773" w:rsidP="00EF7773">
      <w:pPr>
        <w:tabs>
          <w:tab w:val="left" w:pos="2580"/>
        </w:tabs>
        <w:rPr>
          <w:sz w:val="22"/>
          <w:szCs w:val="22"/>
        </w:rPr>
      </w:pPr>
      <w:r w:rsidRPr="00696AA7">
        <w:rPr>
          <w:sz w:val="22"/>
          <w:szCs w:val="22"/>
        </w:rPr>
        <w:t xml:space="preserve">The complainant, panel members and Trust representative will receive details of the hearing from the Clerk at least </w:t>
      </w:r>
      <w:r w:rsidR="00AA603A">
        <w:rPr>
          <w:sz w:val="22"/>
          <w:szCs w:val="22"/>
        </w:rPr>
        <w:t>ten</w:t>
      </w:r>
      <w:r w:rsidR="00AA603A" w:rsidRPr="00696AA7">
        <w:rPr>
          <w:sz w:val="22"/>
          <w:szCs w:val="22"/>
        </w:rPr>
        <w:t xml:space="preserve"> </w:t>
      </w:r>
      <w:r w:rsidRPr="00696AA7">
        <w:rPr>
          <w:sz w:val="22"/>
          <w:szCs w:val="22"/>
        </w:rPr>
        <w:t>school days before the panel hearing including the date, time and location.</w:t>
      </w:r>
    </w:p>
    <w:p w14:paraId="2FC13120" w14:textId="77777777" w:rsidR="00696AA7" w:rsidRPr="00696AA7" w:rsidRDefault="00696AA7" w:rsidP="00EF7773">
      <w:pPr>
        <w:tabs>
          <w:tab w:val="left" w:pos="2580"/>
        </w:tabs>
        <w:rPr>
          <w:sz w:val="22"/>
          <w:szCs w:val="22"/>
        </w:rPr>
      </w:pPr>
    </w:p>
    <w:p w14:paraId="5E28F180" w14:textId="02DD9198" w:rsidR="00EF7773" w:rsidRDefault="00EF7773" w:rsidP="00EF7773">
      <w:pPr>
        <w:tabs>
          <w:tab w:val="left" w:pos="2580"/>
        </w:tabs>
        <w:rPr>
          <w:sz w:val="22"/>
          <w:szCs w:val="22"/>
        </w:rPr>
      </w:pPr>
      <w:r w:rsidRPr="00696AA7">
        <w:rPr>
          <w:sz w:val="22"/>
          <w:szCs w:val="22"/>
        </w:rPr>
        <w:t xml:space="preserve">If the complainant rejects the offer of three proposed dates, without good reason, the Head of Governance will decide when to hold the meeting. It will then proceed in the complainant’s absence on the basis of written submissions from both parties. </w:t>
      </w:r>
    </w:p>
    <w:p w14:paraId="3941C62F" w14:textId="77777777" w:rsidR="00696AA7" w:rsidRPr="00696AA7" w:rsidRDefault="00696AA7" w:rsidP="00EF7773">
      <w:pPr>
        <w:tabs>
          <w:tab w:val="left" w:pos="2580"/>
        </w:tabs>
        <w:rPr>
          <w:sz w:val="22"/>
          <w:szCs w:val="22"/>
        </w:rPr>
      </w:pPr>
    </w:p>
    <w:p w14:paraId="63C5B209" w14:textId="2B5CDC5B" w:rsidR="00EF7773" w:rsidRPr="00696AA7" w:rsidRDefault="00EF7773" w:rsidP="00EF7773">
      <w:pPr>
        <w:tabs>
          <w:tab w:val="left" w:pos="2580"/>
        </w:tabs>
        <w:rPr>
          <w:b/>
        </w:rPr>
      </w:pPr>
      <w:r w:rsidRPr="00696AA7">
        <w:rPr>
          <w:b/>
        </w:rPr>
        <w:t>Appointment of the panel</w:t>
      </w:r>
    </w:p>
    <w:p w14:paraId="247E5C63" w14:textId="77777777" w:rsidR="00696AA7" w:rsidRPr="00696AA7" w:rsidRDefault="00696AA7" w:rsidP="00EF7773">
      <w:pPr>
        <w:tabs>
          <w:tab w:val="left" w:pos="2580"/>
        </w:tabs>
        <w:rPr>
          <w:b/>
          <w:sz w:val="22"/>
          <w:szCs w:val="22"/>
        </w:rPr>
      </w:pPr>
    </w:p>
    <w:p w14:paraId="324BEABF" w14:textId="77777777" w:rsidR="00EF7773" w:rsidRPr="00696AA7" w:rsidRDefault="00EF7773" w:rsidP="00EF7773">
      <w:pPr>
        <w:tabs>
          <w:tab w:val="left" w:pos="2580"/>
        </w:tabs>
        <w:rPr>
          <w:sz w:val="22"/>
          <w:szCs w:val="22"/>
        </w:rPr>
      </w:pPr>
      <w:r w:rsidRPr="00696AA7">
        <w:rPr>
          <w:sz w:val="22"/>
          <w:szCs w:val="22"/>
        </w:rPr>
        <w:t>The complaint panel will consist of at least three panel members, none of which will have been involved previously in the complaint or have any knowledge of the complaint.</w:t>
      </w:r>
    </w:p>
    <w:p w14:paraId="2579754F" w14:textId="37841C4C" w:rsidR="00EF7773" w:rsidRDefault="00EF7773" w:rsidP="00EF7773">
      <w:pPr>
        <w:tabs>
          <w:tab w:val="left" w:pos="2580"/>
        </w:tabs>
        <w:rPr>
          <w:sz w:val="22"/>
          <w:szCs w:val="22"/>
        </w:rPr>
      </w:pPr>
      <w:r w:rsidRPr="00696AA7">
        <w:rPr>
          <w:sz w:val="22"/>
          <w:szCs w:val="22"/>
        </w:rPr>
        <w:t xml:space="preserve">One of the members will be independent of the management and running of the Trust (i.e. not a </w:t>
      </w:r>
      <w:r w:rsidR="00390CDB" w:rsidRPr="00696AA7">
        <w:rPr>
          <w:sz w:val="22"/>
          <w:szCs w:val="22"/>
        </w:rPr>
        <w:t>Trustee</w:t>
      </w:r>
      <w:r w:rsidRPr="00696AA7">
        <w:rPr>
          <w:sz w:val="22"/>
          <w:szCs w:val="22"/>
        </w:rPr>
        <w:t xml:space="preserve"> of the Trust, a LGB governor or an employee of the Trust). </w:t>
      </w:r>
    </w:p>
    <w:p w14:paraId="02D87F3D" w14:textId="77777777" w:rsidR="00696AA7" w:rsidRPr="00696AA7" w:rsidRDefault="00696AA7" w:rsidP="00EF7773">
      <w:pPr>
        <w:tabs>
          <w:tab w:val="left" w:pos="2580"/>
        </w:tabs>
        <w:rPr>
          <w:sz w:val="22"/>
          <w:szCs w:val="22"/>
        </w:rPr>
      </w:pPr>
    </w:p>
    <w:p w14:paraId="3F961BF6" w14:textId="3FE44034" w:rsidR="00EF7773" w:rsidRDefault="00EF7773" w:rsidP="00EF7773">
      <w:pPr>
        <w:tabs>
          <w:tab w:val="left" w:pos="2580"/>
        </w:tabs>
        <w:rPr>
          <w:sz w:val="22"/>
          <w:szCs w:val="22"/>
        </w:rPr>
      </w:pPr>
      <w:r w:rsidRPr="00696AA7">
        <w:rPr>
          <w:sz w:val="22"/>
          <w:szCs w:val="22"/>
        </w:rPr>
        <w:t>If the complaint is:</w:t>
      </w:r>
    </w:p>
    <w:p w14:paraId="327FD24D" w14:textId="77777777" w:rsidR="00696AA7" w:rsidRPr="00696AA7" w:rsidRDefault="00696AA7" w:rsidP="00EF7773">
      <w:pPr>
        <w:tabs>
          <w:tab w:val="left" w:pos="2580"/>
        </w:tabs>
        <w:rPr>
          <w:sz w:val="22"/>
          <w:szCs w:val="22"/>
        </w:rPr>
      </w:pPr>
    </w:p>
    <w:p w14:paraId="7CBB720C" w14:textId="77777777" w:rsidR="00EF7773" w:rsidRPr="00696AA7" w:rsidRDefault="00EF7773" w:rsidP="00EF7773">
      <w:pPr>
        <w:pStyle w:val="ListParagraph"/>
        <w:numPr>
          <w:ilvl w:val="0"/>
          <w:numId w:val="3"/>
        </w:numPr>
        <w:tabs>
          <w:tab w:val="left" w:pos="2580"/>
        </w:tabs>
      </w:pPr>
      <w:r w:rsidRPr="00696AA7">
        <w:t>jointly about the Chair and Vice Chair or</w:t>
      </w:r>
    </w:p>
    <w:p w14:paraId="3E1333B7" w14:textId="77777777" w:rsidR="00EF7773" w:rsidRPr="00696AA7" w:rsidRDefault="00EF7773" w:rsidP="00EF7773">
      <w:pPr>
        <w:pStyle w:val="ListParagraph"/>
        <w:numPr>
          <w:ilvl w:val="0"/>
          <w:numId w:val="3"/>
        </w:numPr>
        <w:tabs>
          <w:tab w:val="left" w:pos="2580"/>
        </w:tabs>
      </w:pPr>
      <w:r w:rsidRPr="00696AA7">
        <w:t>the entire Trust board or</w:t>
      </w:r>
    </w:p>
    <w:p w14:paraId="426AE9E4" w14:textId="325C62DC" w:rsidR="00696AA7" w:rsidRPr="00696AA7" w:rsidRDefault="00EF7773" w:rsidP="00696AA7">
      <w:pPr>
        <w:pStyle w:val="ListParagraph"/>
        <w:numPr>
          <w:ilvl w:val="0"/>
          <w:numId w:val="3"/>
        </w:numPr>
        <w:tabs>
          <w:tab w:val="left" w:pos="2580"/>
        </w:tabs>
      </w:pPr>
      <w:r w:rsidRPr="00696AA7">
        <w:t>the majority of the Trust board</w:t>
      </w:r>
    </w:p>
    <w:p w14:paraId="6931DBF6" w14:textId="1D49579C" w:rsidR="00EF7773" w:rsidRDefault="00EF7773" w:rsidP="00EF7773">
      <w:pPr>
        <w:tabs>
          <w:tab w:val="left" w:pos="2580"/>
        </w:tabs>
        <w:rPr>
          <w:sz w:val="22"/>
          <w:szCs w:val="22"/>
        </w:rPr>
      </w:pPr>
      <w:r w:rsidRPr="00696AA7">
        <w:rPr>
          <w:sz w:val="22"/>
          <w:szCs w:val="22"/>
        </w:rPr>
        <w:t xml:space="preserve">Stage 3 will be heard by a completely independent committee panel. </w:t>
      </w:r>
    </w:p>
    <w:p w14:paraId="21B2AC4D" w14:textId="77777777" w:rsidR="00696AA7" w:rsidRPr="00696AA7" w:rsidRDefault="00696AA7" w:rsidP="00EF7773">
      <w:pPr>
        <w:tabs>
          <w:tab w:val="left" w:pos="2580"/>
        </w:tabs>
        <w:rPr>
          <w:sz w:val="22"/>
          <w:szCs w:val="22"/>
        </w:rPr>
      </w:pPr>
    </w:p>
    <w:p w14:paraId="38D04E9A" w14:textId="5E88DB64" w:rsidR="00EF7773" w:rsidRPr="00696AA7" w:rsidRDefault="00EF7773" w:rsidP="00EF7773">
      <w:pPr>
        <w:tabs>
          <w:tab w:val="left" w:pos="2580"/>
        </w:tabs>
        <w:rPr>
          <w:b/>
        </w:rPr>
      </w:pPr>
      <w:r w:rsidRPr="00696AA7">
        <w:rPr>
          <w:b/>
        </w:rPr>
        <w:t>Representation</w:t>
      </w:r>
    </w:p>
    <w:p w14:paraId="435567DD" w14:textId="77777777" w:rsidR="00696AA7" w:rsidRPr="00696AA7" w:rsidRDefault="00696AA7" w:rsidP="00EF7773">
      <w:pPr>
        <w:tabs>
          <w:tab w:val="left" w:pos="2580"/>
        </w:tabs>
        <w:rPr>
          <w:b/>
          <w:sz w:val="22"/>
          <w:szCs w:val="22"/>
        </w:rPr>
      </w:pPr>
    </w:p>
    <w:p w14:paraId="2A643972" w14:textId="3CA3BAED" w:rsidR="00EF7773" w:rsidRDefault="00EF7773" w:rsidP="00EF7773">
      <w:pPr>
        <w:tabs>
          <w:tab w:val="left" w:pos="2580"/>
        </w:tabs>
        <w:rPr>
          <w:sz w:val="22"/>
          <w:szCs w:val="22"/>
        </w:rPr>
      </w:pPr>
      <w:r w:rsidRPr="00696AA7">
        <w:rPr>
          <w:sz w:val="22"/>
          <w:szCs w:val="22"/>
        </w:rPr>
        <w:t xml:space="preserve">The complainant and / or </w:t>
      </w:r>
      <w:r w:rsidR="00FD2A6F">
        <w:rPr>
          <w:sz w:val="22"/>
          <w:szCs w:val="22"/>
        </w:rPr>
        <w:t>stage 3 complaint investigator</w:t>
      </w:r>
      <w:r w:rsidRPr="00696AA7">
        <w:rPr>
          <w:sz w:val="22"/>
          <w:szCs w:val="22"/>
        </w:rPr>
        <w:t xml:space="preserve"> may wish to ask witnesses to attend the panel hearing. In these cases, the names of the witnesses must be sent to the Head of Governance at least five school days before the hearing. All witnesses will be allowed to sit at the hearing only when they are called to give their verbal account or they are answering questions. They will be asked to leave the hearing for all other parts. </w:t>
      </w:r>
    </w:p>
    <w:p w14:paraId="2004FD4E" w14:textId="77777777" w:rsidR="00696AA7" w:rsidRPr="00696AA7" w:rsidRDefault="00696AA7" w:rsidP="00EF7773">
      <w:pPr>
        <w:tabs>
          <w:tab w:val="left" w:pos="2580"/>
        </w:tabs>
        <w:rPr>
          <w:sz w:val="22"/>
          <w:szCs w:val="22"/>
        </w:rPr>
      </w:pPr>
    </w:p>
    <w:p w14:paraId="61FC9989" w14:textId="7A76623D" w:rsidR="00EF7773" w:rsidRDefault="00EF7773" w:rsidP="00EF7773">
      <w:pPr>
        <w:tabs>
          <w:tab w:val="left" w:pos="2580"/>
        </w:tabs>
        <w:rPr>
          <w:sz w:val="22"/>
          <w:szCs w:val="22"/>
        </w:rPr>
      </w:pPr>
      <w:r w:rsidRPr="00696AA7">
        <w:rPr>
          <w:sz w:val="22"/>
          <w:szCs w:val="22"/>
        </w:rPr>
        <w:t xml:space="preserve">A complainant may bring someone along to the panel meeting to provide support. This can be a relative or a friend. Generally, we do not encourage either party to bring legal representatives to the committee meeting, however there may be occasions when legal representation is appropriate, for example, if a Trust employee is called as a witness in a complaint hearing, they may wish to be supported by union and/or legal representation. </w:t>
      </w:r>
    </w:p>
    <w:p w14:paraId="2AA3B440" w14:textId="77777777" w:rsidR="00696AA7" w:rsidRPr="00696AA7" w:rsidRDefault="00696AA7" w:rsidP="00EF7773">
      <w:pPr>
        <w:tabs>
          <w:tab w:val="left" w:pos="2580"/>
        </w:tabs>
        <w:rPr>
          <w:sz w:val="22"/>
          <w:szCs w:val="22"/>
        </w:rPr>
      </w:pPr>
    </w:p>
    <w:p w14:paraId="329B15C8" w14:textId="1D81500C" w:rsidR="00EF7773" w:rsidRDefault="00EF7773" w:rsidP="00EF7773">
      <w:pPr>
        <w:tabs>
          <w:tab w:val="left" w:pos="2580"/>
        </w:tabs>
        <w:rPr>
          <w:sz w:val="22"/>
          <w:szCs w:val="22"/>
        </w:rPr>
      </w:pPr>
      <w:r w:rsidRPr="00696AA7">
        <w:rPr>
          <w:sz w:val="22"/>
          <w:szCs w:val="22"/>
        </w:rPr>
        <w:t xml:space="preserve">Representatives from the media are not permitted to attend. </w:t>
      </w:r>
    </w:p>
    <w:p w14:paraId="04E890D0" w14:textId="77777777" w:rsidR="00696AA7" w:rsidRPr="00696AA7" w:rsidRDefault="00696AA7" w:rsidP="00EF7773">
      <w:pPr>
        <w:tabs>
          <w:tab w:val="left" w:pos="2580"/>
        </w:tabs>
        <w:rPr>
          <w:sz w:val="22"/>
          <w:szCs w:val="22"/>
        </w:rPr>
      </w:pPr>
    </w:p>
    <w:p w14:paraId="029F5A8C" w14:textId="6546B8EA" w:rsidR="00EF7773" w:rsidRPr="00696AA7" w:rsidRDefault="00EF7773" w:rsidP="00EF7773">
      <w:pPr>
        <w:tabs>
          <w:tab w:val="left" w:pos="2580"/>
        </w:tabs>
        <w:rPr>
          <w:b/>
        </w:rPr>
      </w:pPr>
      <w:r w:rsidRPr="00696AA7">
        <w:rPr>
          <w:b/>
        </w:rPr>
        <w:t>Documents</w:t>
      </w:r>
    </w:p>
    <w:p w14:paraId="6530D5A7" w14:textId="77777777" w:rsidR="00696AA7" w:rsidRPr="00696AA7" w:rsidRDefault="00696AA7" w:rsidP="00EF7773">
      <w:pPr>
        <w:tabs>
          <w:tab w:val="left" w:pos="2580"/>
        </w:tabs>
        <w:rPr>
          <w:b/>
          <w:sz w:val="22"/>
          <w:szCs w:val="22"/>
        </w:rPr>
      </w:pPr>
    </w:p>
    <w:p w14:paraId="36616BE0" w14:textId="7046F77E" w:rsidR="00EF7773" w:rsidRDefault="00EF7773" w:rsidP="00EF7773">
      <w:pPr>
        <w:tabs>
          <w:tab w:val="left" w:pos="2580"/>
        </w:tabs>
        <w:rPr>
          <w:sz w:val="22"/>
          <w:szCs w:val="22"/>
        </w:rPr>
      </w:pPr>
      <w:r w:rsidRPr="00696AA7">
        <w:rPr>
          <w:sz w:val="22"/>
          <w:szCs w:val="22"/>
        </w:rPr>
        <w:t>At least ten school days before the meeting the Head of Governance will:</w:t>
      </w:r>
    </w:p>
    <w:p w14:paraId="39B92C56" w14:textId="77777777" w:rsidR="00696AA7" w:rsidRPr="00696AA7" w:rsidRDefault="00696AA7" w:rsidP="00EF7773">
      <w:pPr>
        <w:tabs>
          <w:tab w:val="left" w:pos="2580"/>
        </w:tabs>
        <w:rPr>
          <w:sz w:val="22"/>
          <w:szCs w:val="22"/>
        </w:rPr>
      </w:pPr>
    </w:p>
    <w:p w14:paraId="52744100" w14:textId="77777777" w:rsidR="00EF7773" w:rsidRPr="00696AA7" w:rsidRDefault="00EF7773" w:rsidP="00EF7773">
      <w:pPr>
        <w:pStyle w:val="ListParagraph"/>
        <w:numPr>
          <w:ilvl w:val="0"/>
          <w:numId w:val="2"/>
        </w:numPr>
        <w:tabs>
          <w:tab w:val="left" w:pos="2580"/>
        </w:tabs>
      </w:pPr>
      <w:r w:rsidRPr="00696AA7">
        <w:t xml:space="preserve">Confirm and notify the complainant of the date, time and venue of the meeting, ensuring that, if the complainant is invited, the dates are convenient to all parties and the venue and proceedings are accessible. </w:t>
      </w:r>
    </w:p>
    <w:p w14:paraId="50EE7890" w14:textId="77777777" w:rsidR="00EF7773" w:rsidRPr="00696AA7" w:rsidRDefault="00EF7773" w:rsidP="00EF7773">
      <w:pPr>
        <w:pStyle w:val="ListParagraph"/>
        <w:numPr>
          <w:ilvl w:val="0"/>
          <w:numId w:val="2"/>
        </w:numPr>
        <w:tabs>
          <w:tab w:val="left" w:pos="2580"/>
        </w:tabs>
      </w:pPr>
      <w:r w:rsidRPr="00696AA7">
        <w:t>Request copies of any further written material to be submitted to the committee at least seven school days before the meeting.</w:t>
      </w:r>
    </w:p>
    <w:p w14:paraId="679404CD" w14:textId="77777777" w:rsidR="00EF7773" w:rsidRPr="00696AA7" w:rsidRDefault="00EF7773" w:rsidP="00EF7773">
      <w:pPr>
        <w:tabs>
          <w:tab w:val="left" w:pos="2580"/>
        </w:tabs>
        <w:rPr>
          <w:sz w:val="22"/>
          <w:szCs w:val="22"/>
        </w:rPr>
      </w:pPr>
      <w:r w:rsidRPr="00696AA7">
        <w:rPr>
          <w:sz w:val="22"/>
          <w:szCs w:val="22"/>
        </w:rPr>
        <w:t xml:space="preserve">Any written material will be circulated to all parties at least five school days before the date of the meeting. </w:t>
      </w:r>
    </w:p>
    <w:p w14:paraId="34891A2B" w14:textId="0FE6C227" w:rsidR="00EF7773" w:rsidRDefault="00EF7773" w:rsidP="00EF7773">
      <w:pPr>
        <w:tabs>
          <w:tab w:val="left" w:pos="2580"/>
        </w:tabs>
        <w:rPr>
          <w:sz w:val="22"/>
          <w:szCs w:val="22"/>
        </w:rPr>
      </w:pPr>
      <w:r w:rsidRPr="00696AA7">
        <w:rPr>
          <w:sz w:val="22"/>
          <w:szCs w:val="22"/>
        </w:rPr>
        <w:t>The committee will not normally accept, as evidence, recordings of conversations that were obtained covertly and without the informed consent of all parties being recorded.</w:t>
      </w:r>
    </w:p>
    <w:p w14:paraId="22B2FCA8" w14:textId="77777777" w:rsidR="00696AA7" w:rsidRPr="00696AA7" w:rsidRDefault="00696AA7" w:rsidP="00EF7773">
      <w:pPr>
        <w:tabs>
          <w:tab w:val="left" w:pos="2580"/>
        </w:tabs>
        <w:rPr>
          <w:sz w:val="22"/>
          <w:szCs w:val="22"/>
        </w:rPr>
      </w:pPr>
    </w:p>
    <w:p w14:paraId="2BA72EB7" w14:textId="374EA77E" w:rsidR="00EF7773" w:rsidRPr="00696AA7" w:rsidRDefault="00EF7773" w:rsidP="00EF7773">
      <w:pPr>
        <w:tabs>
          <w:tab w:val="left" w:pos="2580"/>
        </w:tabs>
        <w:rPr>
          <w:sz w:val="22"/>
          <w:szCs w:val="22"/>
        </w:rPr>
      </w:pPr>
      <w:r w:rsidRPr="00696AA7">
        <w:rPr>
          <w:sz w:val="22"/>
          <w:szCs w:val="22"/>
        </w:rPr>
        <w:t>The committee will not review any new complaints at this stage or consider evidence unrelated to the initial complaint to be included. New complaints must be dealt with from Stage 1 of the procedure.</w:t>
      </w:r>
    </w:p>
    <w:p w14:paraId="47B7E0E5" w14:textId="77777777" w:rsidR="00EF7773" w:rsidRDefault="00EF7773" w:rsidP="00EF7773">
      <w:pPr>
        <w:tabs>
          <w:tab w:val="left" w:pos="2580"/>
        </w:tabs>
        <w:rPr>
          <w:b/>
          <w:sz w:val="22"/>
          <w:szCs w:val="22"/>
        </w:rPr>
      </w:pPr>
    </w:p>
    <w:p w14:paraId="0AE3646D" w14:textId="77777777" w:rsidR="00525C8D" w:rsidRDefault="00525C8D" w:rsidP="00EF7773">
      <w:pPr>
        <w:tabs>
          <w:tab w:val="left" w:pos="2580"/>
        </w:tabs>
        <w:rPr>
          <w:b/>
          <w:sz w:val="22"/>
          <w:szCs w:val="22"/>
        </w:rPr>
      </w:pPr>
    </w:p>
    <w:p w14:paraId="4C1BE169" w14:textId="77777777" w:rsidR="00525C8D" w:rsidRDefault="00525C8D" w:rsidP="00EF7773">
      <w:pPr>
        <w:tabs>
          <w:tab w:val="left" w:pos="2580"/>
        </w:tabs>
        <w:rPr>
          <w:b/>
          <w:sz w:val="22"/>
          <w:szCs w:val="22"/>
        </w:rPr>
      </w:pPr>
    </w:p>
    <w:p w14:paraId="6B795F46" w14:textId="77777777" w:rsidR="00525C8D" w:rsidRPr="00696AA7" w:rsidRDefault="00525C8D" w:rsidP="00EF7773">
      <w:pPr>
        <w:tabs>
          <w:tab w:val="left" w:pos="2580"/>
        </w:tabs>
        <w:rPr>
          <w:b/>
          <w:sz w:val="22"/>
          <w:szCs w:val="22"/>
        </w:rPr>
      </w:pPr>
    </w:p>
    <w:p w14:paraId="743B96CB" w14:textId="5F7C5920" w:rsidR="00EF7773" w:rsidRPr="00696AA7" w:rsidRDefault="00EF7773" w:rsidP="00EF7773">
      <w:pPr>
        <w:tabs>
          <w:tab w:val="left" w:pos="2580"/>
        </w:tabs>
        <w:rPr>
          <w:b/>
        </w:rPr>
      </w:pPr>
      <w:r w:rsidRPr="00696AA7">
        <w:rPr>
          <w:b/>
        </w:rPr>
        <w:lastRenderedPageBreak/>
        <w:t>Hearing procedure</w:t>
      </w:r>
    </w:p>
    <w:p w14:paraId="4073FDFC" w14:textId="77777777" w:rsidR="00696AA7" w:rsidRPr="00696AA7" w:rsidRDefault="00696AA7" w:rsidP="00EF7773">
      <w:pPr>
        <w:tabs>
          <w:tab w:val="left" w:pos="2580"/>
        </w:tabs>
        <w:rPr>
          <w:b/>
          <w:sz w:val="22"/>
          <w:szCs w:val="22"/>
        </w:rPr>
      </w:pPr>
    </w:p>
    <w:p w14:paraId="2D14CF47" w14:textId="77777777" w:rsidR="00EF7773" w:rsidRPr="00696AA7" w:rsidRDefault="00EF7773" w:rsidP="00EF7773">
      <w:pPr>
        <w:tabs>
          <w:tab w:val="left" w:pos="2580"/>
        </w:tabs>
        <w:rPr>
          <w:sz w:val="22"/>
          <w:szCs w:val="22"/>
        </w:rPr>
      </w:pPr>
      <w:r w:rsidRPr="00696AA7">
        <w:rPr>
          <w:sz w:val="22"/>
          <w:szCs w:val="22"/>
        </w:rPr>
        <w:t>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14:paraId="12608F11" w14:textId="6D9192C8" w:rsidR="00EF7773" w:rsidRDefault="00EF7773" w:rsidP="00EF7773">
      <w:pPr>
        <w:tabs>
          <w:tab w:val="left" w:pos="2580"/>
        </w:tabs>
        <w:rPr>
          <w:sz w:val="22"/>
          <w:szCs w:val="22"/>
        </w:rPr>
      </w:pPr>
      <w:r w:rsidRPr="00696AA7">
        <w:rPr>
          <w:sz w:val="22"/>
          <w:szCs w:val="22"/>
        </w:rPr>
        <w:t xml:space="preserve">The Chair will welcome the complainant, introduce the panel members and </w:t>
      </w:r>
      <w:r w:rsidR="00FD2A6F">
        <w:rPr>
          <w:sz w:val="22"/>
          <w:szCs w:val="22"/>
        </w:rPr>
        <w:t>complaint investigator</w:t>
      </w:r>
      <w:r w:rsidRPr="00696AA7">
        <w:rPr>
          <w:sz w:val="22"/>
          <w:szCs w:val="22"/>
        </w:rPr>
        <w:t xml:space="preserve"> and explain the procedure.</w:t>
      </w:r>
    </w:p>
    <w:p w14:paraId="78723702" w14:textId="77777777" w:rsidR="00B37887" w:rsidRPr="00696AA7" w:rsidRDefault="00B37887" w:rsidP="00EF7773">
      <w:pPr>
        <w:tabs>
          <w:tab w:val="left" w:pos="2580"/>
        </w:tabs>
        <w:rPr>
          <w:sz w:val="22"/>
          <w:szCs w:val="22"/>
        </w:rPr>
      </w:pPr>
    </w:p>
    <w:p w14:paraId="1D5D4277" w14:textId="1F1A4090" w:rsidR="00EF7773" w:rsidRDefault="00EF7773" w:rsidP="00EF7773">
      <w:pPr>
        <w:tabs>
          <w:tab w:val="left" w:pos="2580"/>
        </w:tabs>
        <w:rPr>
          <w:b/>
          <w:i/>
          <w:sz w:val="22"/>
          <w:szCs w:val="22"/>
        </w:rPr>
      </w:pPr>
      <w:r w:rsidRPr="00696AA7">
        <w:rPr>
          <w:b/>
          <w:i/>
          <w:sz w:val="22"/>
          <w:szCs w:val="22"/>
        </w:rPr>
        <w:t>Complainants case presentation</w:t>
      </w:r>
    </w:p>
    <w:p w14:paraId="56E59800" w14:textId="77777777" w:rsidR="00B37887" w:rsidRPr="00696AA7" w:rsidRDefault="00B37887" w:rsidP="00EF7773">
      <w:pPr>
        <w:tabs>
          <w:tab w:val="left" w:pos="2580"/>
        </w:tabs>
        <w:rPr>
          <w:b/>
          <w:i/>
          <w:sz w:val="22"/>
          <w:szCs w:val="22"/>
        </w:rPr>
      </w:pPr>
    </w:p>
    <w:p w14:paraId="1DCB870E" w14:textId="77777777" w:rsidR="00EF7773" w:rsidRPr="00696AA7" w:rsidRDefault="00EF7773" w:rsidP="00EF7773">
      <w:pPr>
        <w:pStyle w:val="ListParagraph"/>
        <w:numPr>
          <w:ilvl w:val="0"/>
          <w:numId w:val="3"/>
        </w:numPr>
        <w:tabs>
          <w:tab w:val="left" w:pos="2580"/>
        </w:tabs>
      </w:pPr>
      <w:r w:rsidRPr="00696AA7">
        <w:t>complainant to present their case and call witnesses (if required)</w:t>
      </w:r>
    </w:p>
    <w:p w14:paraId="2408E3ED" w14:textId="77777777" w:rsidR="00EF7773" w:rsidRPr="00696AA7" w:rsidRDefault="00EF7773" w:rsidP="00EF7773">
      <w:pPr>
        <w:pStyle w:val="ListParagraph"/>
        <w:numPr>
          <w:ilvl w:val="0"/>
          <w:numId w:val="3"/>
        </w:numPr>
        <w:tabs>
          <w:tab w:val="left" w:pos="2580"/>
        </w:tabs>
      </w:pPr>
      <w:r w:rsidRPr="00696AA7">
        <w:t>complainant to explain what outcome they would like to see reached</w:t>
      </w:r>
    </w:p>
    <w:p w14:paraId="041CCBA6" w14:textId="04B90629" w:rsidR="00EF7773" w:rsidRPr="00696AA7" w:rsidRDefault="00FD2A6F" w:rsidP="00EF7773">
      <w:pPr>
        <w:pStyle w:val="ListParagraph"/>
        <w:numPr>
          <w:ilvl w:val="0"/>
          <w:numId w:val="3"/>
        </w:numPr>
        <w:tabs>
          <w:tab w:val="left" w:pos="2580"/>
        </w:tabs>
      </w:pPr>
      <w:r>
        <w:t>complaint investigator</w:t>
      </w:r>
      <w:r w:rsidR="00EF7773" w:rsidRPr="00696AA7">
        <w:t xml:space="preserve"> to ask complainant questions about the complaint</w:t>
      </w:r>
    </w:p>
    <w:p w14:paraId="5FBD5CE5" w14:textId="77777777" w:rsidR="00EF7773" w:rsidRPr="00696AA7" w:rsidRDefault="00EF7773" w:rsidP="00EF7773">
      <w:pPr>
        <w:pStyle w:val="ListParagraph"/>
        <w:numPr>
          <w:ilvl w:val="0"/>
          <w:numId w:val="3"/>
        </w:numPr>
        <w:tabs>
          <w:tab w:val="left" w:pos="2580"/>
        </w:tabs>
      </w:pPr>
      <w:r w:rsidRPr="00696AA7">
        <w:t>panel members to ask questions to the complainant about the complaint and reasons why it has been made</w:t>
      </w:r>
    </w:p>
    <w:p w14:paraId="7EA1A2DE" w14:textId="77777777" w:rsidR="00EF7773" w:rsidRPr="00696AA7" w:rsidRDefault="00EF7773" w:rsidP="00EF7773">
      <w:pPr>
        <w:pStyle w:val="ListParagraph"/>
        <w:numPr>
          <w:ilvl w:val="0"/>
          <w:numId w:val="3"/>
        </w:numPr>
        <w:tabs>
          <w:tab w:val="left" w:pos="2580"/>
        </w:tabs>
      </w:pPr>
      <w:r w:rsidRPr="00696AA7">
        <w:t>the Chair of the panel to ask the complainant questions and the reasons why it has been made (if unclear).</w:t>
      </w:r>
    </w:p>
    <w:p w14:paraId="19F20B26" w14:textId="77777777" w:rsidR="00EF7773" w:rsidRPr="00696AA7" w:rsidRDefault="00EF7773" w:rsidP="00EF7773">
      <w:pPr>
        <w:pStyle w:val="ListParagraph"/>
        <w:tabs>
          <w:tab w:val="left" w:pos="2580"/>
        </w:tabs>
      </w:pPr>
    </w:p>
    <w:p w14:paraId="75A264E0" w14:textId="492DFDFA" w:rsidR="00EF7773" w:rsidRDefault="00FD2A6F" w:rsidP="00EF7773">
      <w:pPr>
        <w:tabs>
          <w:tab w:val="left" w:pos="2580"/>
        </w:tabs>
        <w:rPr>
          <w:b/>
          <w:i/>
          <w:sz w:val="22"/>
          <w:szCs w:val="22"/>
        </w:rPr>
      </w:pPr>
      <w:r>
        <w:rPr>
          <w:b/>
          <w:i/>
          <w:sz w:val="22"/>
          <w:szCs w:val="22"/>
        </w:rPr>
        <w:t>Complaint investigator</w:t>
      </w:r>
      <w:r w:rsidR="00EF7773" w:rsidRPr="00696AA7">
        <w:rPr>
          <w:b/>
          <w:i/>
          <w:sz w:val="22"/>
          <w:szCs w:val="22"/>
        </w:rPr>
        <w:t xml:space="preserve"> case presentation</w:t>
      </w:r>
    </w:p>
    <w:p w14:paraId="1AF0D774" w14:textId="77777777" w:rsidR="00B37887" w:rsidRPr="00696AA7" w:rsidRDefault="00B37887" w:rsidP="00EF7773">
      <w:pPr>
        <w:tabs>
          <w:tab w:val="left" w:pos="2580"/>
        </w:tabs>
        <w:rPr>
          <w:b/>
          <w:i/>
          <w:sz w:val="22"/>
          <w:szCs w:val="22"/>
        </w:rPr>
      </w:pPr>
    </w:p>
    <w:p w14:paraId="7204EECA" w14:textId="04754AAC" w:rsidR="00EF7773" w:rsidRPr="00696AA7" w:rsidRDefault="00FD2A6F" w:rsidP="00EF7773">
      <w:pPr>
        <w:pStyle w:val="ListParagraph"/>
        <w:numPr>
          <w:ilvl w:val="0"/>
          <w:numId w:val="3"/>
        </w:numPr>
        <w:tabs>
          <w:tab w:val="left" w:pos="2580"/>
        </w:tabs>
      </w:pPr>
      <w:r>
        <w:t xml:space="preserve">complaint investigator </w:t>
      </w:r>
      <w:r w:rsidR="00EF7773" w:rsidRPr="00696AA7">
        <w:t>to present their case and call witnesses (if required)</w:t>
      </w:r>
    </w:p>
    <w:p w14:paraId="4249C0AE" w14:textId="77777777" w:rsidR="00EF7773" w:rsidRPr="00696AA7" w:rsidRDefault="00EF7773" w:rsidP="00EF7773">
      <w:pPr>
        <w:pStyle w:val="ListParagraph"/>
        <w:numPr>
          <w:ilvl w:val="0"/>
          <w:numId w:val="3"/>
        </w:numPr>
        <w:tabs>
          <w:tab w:val="left" w:pos="2580"/>
        </w:tabs>
      </w:pPr>
      <w:r w:rsidRPr="00696AA7">
        <w:t>complainant to ask representative questions</w:t>
      </w:r>
    </w:p>
    <w:p w14:paraId="2271B272" w14:textId="77777777" w:rsidR="00EF7773" w:rsidRPr="00696AA7" w:rsidRDefault="00EF7773" w:rsidP="00EF7773">
      <w:pPr>
        <w:pStyle w:val="ListParagraph"/>
        <w:numPr>
          <w:ilvl w:val="0"/>
          <w:numId w:val="3"/>
        </w:numPr>
        <w:tabs>
          <w:tab w:val="left" w:pos="2580"/>
        </w:tabs>
      </w:pPr>
      <w:r w:rsidRPr="00696AA7">
        <w:t>panel members to ask questions to the representative about the complaint</w:t>
      </w:r>
    </w:p>
    <w:p w14:paraId="7ED79414" w14:textId="22BE5CB6" w:rsidR="00EF7773" w:rsidRPr="00696AA7" w:rsidRDefault="00EF7773" w:rsidP="00EF7773">
      <w:pPr>
        <w:pStyle w:val="ListParagraph"/>
        <w:numPr>
          <w:ilvl w:val="0"/>
          <w:numId w:val="3"/>
        </w:numPr>
        <w:tabs>
          <w:tab w:val="left" w:pos="2580"/>
        </w:tabs>
      </w:pPr>
      <w:r w:rsidRPr="00696AA7">
        <w:t xml:space="preserve">the Chair of the panel to ask the </w:t>
      </w:r>
      <w:r w:rsidR="00FD2A6F">
        <w:t>complaint investigator</w:t>
      </w:r>
      <w:r w:rsidR="00FD2A6F" w:rsidRPr="00696AA7">
        <w:t xml:space="preserve"> </w:t>
      </w:r>
      <w:r w:rsidRPr="00696AA7">
        <w:t>questions</w:t>
      </w:r>
    </w:p>
    <w:p w14:paraId="2F58CD36" w14:textId="24863783" w:rsidR="00EF7773" w:rsidRDefault="00EF7773" w:rsidP="00EF7773">
      <w:pPr>
        <w:tabs>
          <w:tab w:val="left" w:pos="2580"/>
        </w:tabs>
        <w:rPr>
          <w:b/>
          <w:i/>
          <w:sz w:val="22"/>
          <w:szCs w:val="22"/>
        </w:rPr>
      </w:pPr>
      <w:r w:rsidRPr="00696AA7">
        <w:rPr>
          <w:b/>
          <w:i/>
          <w:sz w:val="22"/>
          <w:szCs w:val="22"/>
        </w:rPr>
        <w:t>Summation</w:t>
      </w:r>
    </w:p>
    <w:p w14:paraId="4C0C632C" w14:textId="77777777" w:rsidR="00B37887" w:rsidRPr="00696AA7" w:rsidRDefault="00B37887" w:rsidP="00EF7773">
      <w:pPr>
        <w:tabs>
          <w:tab w:val="left" w:pos="2580"/>
        </w:tabs>
        <w:rPr>
          <w:b/>
          <w:i/>
          <w:sz w:val="22"/>
          <w:szCs w:val="22"/>
        </w:rPr>
      </w:pPr>
    </w:p>
    <w:p w14:paraId="7CC55386" w14:textId="77777777" w:rsidR="00EF7773" w:rsidRPr="00696AA7" w:rsidRDefault="00EF7773" w:rsidP="00EF7773">
      <w:pPr>
        <w:pStyle w:val="ListParagraph"/>
        <w:numPr>
          <w:ilvl w:val="0"/>
          <w:numId w:val="3"/>
        </w:numPr>
        <w:tabs>
          <w:tab w:val="left" w:pos="2580"/>
        </w:tabs>
      </w:pPr>
      <w:r w:rsidRPr="00696AA7">
        <w:t>The complainant to be invited to summarise the complaint without interruption</w:t>
      </w:r>
    </w:p>
    <w:p w14:paraId="392243C0" w14:textId="7BF77CBE" w:rsidR="00EF7773" w:rsidRPr="00696AA7" w:rsidRDefault="00EF7773" w:rsidP="00EF7773">
      <w:pPr>
        <w:pStyle w:val="ListParagraph"/>
        <w:numPr>
          <w:ilvl w:val="0"/>
          <w:numId w:val="3"/>
        </w:numPr>
        <w:tabs>
          <w:tab w:val="left" w:pos="2580"/>
        </w:tabs>
      </w:pPr>
      <w:r w:rsidRPr="00696AA7">
        <w:t xml:space="preserve">The </w:t>
      </w:r>
      <w:r w:rsidR="00FD2A6F">
        <w:t>complaint investigator</w:t>
      </w:r>
      <w:r w:rsidRPr="00696AA7">
        <w:t xml:space="preserve"> to be invited to summarise the complaint without interruption</w:t>
      </w:r>
    </w:p>
    <w:p w14:paraId="728DF131" w14:textId="12456CDF" w:rsidR="00EF7773" w:rsidRDefault="00EF7773" w:rsidP="00EF7773">
      <w:pPr>
        <w:tabs>
          <w:tab w:val="left" w:pos="2580"/>
        </w:tabs>
        <w:rPr>
          <w:b/>
          <w:i/>
          <w:sz w:val="22"/>
          <w:szCs w:val="22"/>
        </w:rPr>
      </w:pPr>
      <w:r w:rsidRPr="00696AA7">
        <w:rPr>
          <w:b/>
          <w:i/>
          <w:sz w:val="22"/>
          <w:szCs w:val="22"/>
        </w:rPr>
        <w:t xml:space="preserve">Decision </w:t>
      </w:r>
    </w:p>
    <w:p w14:paraId="0C6E7158" w14:textId="77777777" w:rsidR="00B37887" w:rsidRPr="00696AA7" w:rsidRDefault="00B37887" w:rsidP="00EF7773">
      <w:pPr>
        <w:tabs>
          <w:tab w:val="left" w:pos="2580"/>
        </w:tabs>
        <w:rPr>
          <w:b/>
          <w:i/>
          <w:sz w:val="22"/>
          <w:szCs w:val="22"/>
        </w:rPr>
      </w:pPr>
    </w:p>
    <w:p w14:paraId="4A6AD9D7" w14:textId="607981ED" w:rsidR="00EF7773" w:rsidRDefault="00EF7773" w:rsidP="00EF7773">
      <w:pPr>
        <w:tabs>
          <w:tab w:val="left" w:pos="2580"/>
        </w:tabs>
        <w:rPr>
          <w:sz w:val="22"/>
          <w:szCs w:val="22"/>
        </w:rPr>
      </w:pPr>
      <w:r w:rsidRPr="00696AA7">
        <w:rPr>
          <w:sz w:val="22"/>
          <w:szCs w:val="22"/>
        </w:rPr>
        <w:t xml:space="preserve">The Chair will explain to the panel that the decision of the panel will now be considered and a written decision will be sent to the complainant and </w:t>
      </w:r>
      <w:r w:rsidR="00FD2A6F">
        <w:rPr>
          <w:sz w:val="22"/>
          <w:szCs w:val="22"/>
        </w:rPr>
        <w:t>complaint investigator</w:t>
      </w:r>
      <w:r w:rsidRPr="00696AA7">
        <w:rPr>
          <w:sz w:val="22"/>
          <w:szCs w:val="22"/>
        </w:rPr>
        <w:t xml:space="preserve"> within 15 school days. The Chair will ask all parties to leave except the panel members.</w:t>
      </w:r>
    </w:p>
    <w:p w14:paraId="676F0AAB" w14:textId="77777777" w:rsidR="00B37887" w:rsidRPr="00696AA7" w:rsidRDefault="00B37887" w:rsidP="00EF7773">
      <w:pPr>
        <w:tabs>
          <w:tab w:val="left" w:pos="2580"/>
        </w:tabs>
        <w:rPr>
          <w:sz w:val="22"/>
          <w:szCs w:val="22"/>
        </w:rPr>
      </w:pPr>
    </w:p>
    <w:p w14:paraId="0033DC75" w14:textId="29F935E3" w:rsidR="00EF7773" w:rsidRDefault="00EF7773" w:rsidP="00EF7773">
      <w:pPr>
        <w:tabs>
          <w:tab w:val="left" w:pos="2580"/>
        </w:tabs>
        <w:rPr>
          <w:sz w:val="22"/>
          <w:szCs w:val="22"/>
        </w:rPr>
      </w:pPr>
      <w:r w:rsidRPr="00696AA7">
        <w:rPr>
          <w:sz w:val="22"/>
          <w:szCs w:val="22"/>
        </w:rPr>
        <w:t>The complaints panel will adjourn to consider the outcome and any action to be taken to resolve the complaint. The panel can:</w:t>
      </w:r>
    </w:p>
    <w:p w14:paraId="5895114B" w14:textId="77777777" w:rsidR="00B37887" w:rsidRPr="00696AA7" w:rsidRDefault="00B37887" w:rsidP="00EF7773">
      <w:pPr>
        <w:tabs>
          <w:tab w:val="left" w:pos="2580"/>
        </w:tabs>
        <w:rPr>
          <w:sz w:val="22"/>
          <w:szCs w:val="22"/>
        </w:rPr>
      </w:pPr>
    </w:p>
    <w:p w14:paraId="609D35B1" w14:textId="77777777" w:rsidR="00EF7773" w:rsidRPr="00696AA7" w:rsidRDefault="00EF7773" w:rsidP="00EF7773">
      <w:pPr>
        <w:pStyle w:val="ListParagraph"/>
        <w:numPr>
          <w:ilvl w:val="0"/>
          <w:numId w:val="3"/>
        </w:numPr>
        <w:tabs>
          <w:tab w:val="left" w:pos="2580"/>
        </w:tabs>
      </w:pPr>
      <w:r w:rsidRPr="00696AA7">
        <w:t>dismiss the complaint in whole or in part</w:t>
      </w:r>
    </w:p>
    <w:p w14:paraId="0A21A232" w14:textId="77777777" w:rsidR="00EF7773" w:rsidRPr="00696AA7" w:rsidRDefault="00EF7773" w:rsidP="00EF7773">
      <w:pPr>
        <w:pStyle w:val="ListParagraph"/>
        <w:numPr>
          <w:ilvl w:val="0"/>
          <w:numId w:val="3"/>
        </w:numPr>
        <w:tabs>
          <w:tab w:val="left" w:pos="2580"/>
        </w:tabs>
      </w:pPr>
      <w:r w:rsidRPr="00696AA7">
        <w:t>uphold the complaint in whole or in part</w:t>
      </w:r>
    </w:p>
    <w:p w14:paraId="47580053" w14:textId="69C53D31" w:rsidR="00EF7773" w:rsidRDefault="00EF7773" w:rsidP="00EF7773">
      <w:pPr>
        <w:tabs>
          <w:tab w:val="left" w:pos="2580"/>
        </w:tabs>
        <w:rPr>
          <w:sz w:val="22"/>
          <w:szCs w:val="22"/>
        </w:rPr>
      </w:pPr>
      <w:r w:rsidRPr="00696AA7">
        <w:rPr>
          <w:sz w:val="22"/>
          <w:szCs w:val="22"/>
        </w:rPr>
        <w:t>If the complaint is upheld in whole or in part, the committee will:</w:t>
      </w:r>
    </w:p>
    <w:p w14:paraId="4EC95D90" w14:textId="77777777" w:rsidR="00B37887" w:rsidRPr="00696AA7" w:rsidRDefault="00B37887" w:rsidP="00EF7773">
      <w:pPr>
        <w:tabs>
          <w:tab w:val="left" w:pos="2580"/>
        </w:tabs>
        <w:rPr>
          <w:sz w:val="22"/>
          <w:szCs w:val="22"/>
        </w:rPr>
      </w:pPr>
    </w:p>
    <w:p w14:paraId="161157C8" w14:textId="77777777" w:rsidR="00EF7773" w:rsidRPr="00696AA7" w:rsidRDefault="00EF7773" w:rsidP="00EF7773">
      <w:pPr>
        <w:pStyle w:val="ListParagraph"/>
        <w:numPr>
          <w:ilvl w:val="0"/>
          <w:numId w:val="3"/>
        </w:numPr>
        <w:tabs>
          <w:tab w:val="left" w:pos="2580"/>
        </w:tabs>
      </w:pPr>
      <w:r w:rsidRPr="00696AA7">
        <w:t>decide on the appropriate action to be taken to resolve the complaint</w:t>
      </w:r>
    </w:p>
    <w:p w14:paraId="32614F27" w14:textId="77777777" w:rsidR="00EF7773" w:rsidRPr="00696AA7" w:rsidRDefault="00EF7773" w:rsidP="00EF7773">
      <w:pPr>
        <w:pStyle w:val="ListParagraph"/>
        <w:numPr>
          <w:ilvl w:val="0"/>
          <w:numId w:val="3"/>
        </w:numPr>
        <w:tabs>
          <w:tab w:val="left" w:pos="2580"/>
        </w:tabs>
      </w:pPr>
      <w:r w:rsidRPr="00696AA7">
        <w:t>where appropriate, recommend changes to HET’s systems or procedures to prevent similar issues in the future</w:t>
      </w:r>
    </w:p>
    <w:p w14:paraId="5A26472F" w14:textId="1E173235" w:rsidR="00EF7773" w:rsidRDefault="00EF7773" w:rsidP="00EF7773">
      <w:pPr>
        <w:tabs>
          <w:tab w:val="left" w:pos="2580"/>
        </w:tabs>
        <w:rPr>
          <w:sz w:val="22"/>
          <w:szCs w:val="22"/>
        </w:rPr>
      </w:pPr>
      <w:r w:rsidRPr="00696AA7">
        <w:rPr>
          <w:sz w:val="22"/>
          <w:szCs w:val="22"/>
        </w:rPr>
        <w:t xml:space="preserve">The Chair of the panel will provide the complainant and HET with a full explanation of their decision and the reason(s) for it, in writing within 15 school days. </w:t>
      </w:r>
    </w:p>
    <w:p w14:paraId="7AEDED5F" w14:textId="77777777" w:rsidR="00B37887" w:rsidRPr="00696AA7" w:rsidRDefault="00B37887" w:rsidP="00EF7773">
      <w:pPr>
        <w:tabs>
          <w:tab w:val="left" w:pos="2580"/>
        </w:tabs>
        <w:rPr>
          <w:sz w:val="22"/>
          <w:szCs w:val="22"/>
        </w:rPr>
      </w:pPr>
    </w:p>
    <w:p w14:paraId="0985C2E0" w14:textId="14B858B7" w:rsidR="00EF7773" w:rsidRDefault="00EF7773" w:rsidP="00EF7773">
      <w:pPr>
        <w:tabs>
          <w:tab w:val="left" w:pos="2580"/>
        </w:tabs>
        <w:rPr>
          <w:sz w:val="22"/>
          <w:szCs w:val="22"/>
        </w:rPr>
      </w:pPr>
      <w:r w:rsidRPr="00696AA7">
        <w:rPr>
          <w:sz w:val="22"/>
          <w:szCs w:val="22"/>
        </w:rPr>
        <w:t>The letter to the complainant will include details of how to contact the Education and Skills Funding Agency (ESFA) if they are dissatisfied with the way their complaint had been handled by HET.</w:t>
      </w:r>
    </w:p>
    <w:p w14:paraId="7F301A0D" w14:textId="77777777" w:rsidR="00B37887" w:rsidRPr="00696AA7" w:rsidRDefault="00B37887" w:rsidP="00EF7773">
      <w:pPr>
        <w:tabs>
          <w:tab w:val="left" w:pos="2580"/>
        </w:tabs>
        <w:rPr>
          <w:sz w:val="22"/>
          <w:szCs w:val="22"/>
        </w:rPr>
      </w:pPr>
    </w:p>
    <w:p w14:paraId="6B91B4F5" w14:textId="7364600D" w:rsidR="00EF7773" w:rsidRDefault="00EF7773" w:rsidP="00EF7773">
      <w:pPr>
        <w:tabs>
          <w:tab w:val="left" w:pos="2580"/>
        </w:tabs>
        <w:rPr>
          <w:sz w:val="22"/>
          <w:szCs w:val="22"/>
        </w:rPr>
      </w:pPr>
      <w:r w:rsidRPr="00696AA7">
        <w:rPr>
          <w:sz w:val="22"/>
          <w:szCs w:val="22"/>
        </w:rPr>
        <w:lastRenderedPageBreak/>
        <w:t>The response will detail any actions taken to investigate the complaint and provide a full explanation of the decision made and the reason(s) for it. Where appropriate, it will include details of actions HET will take to resolve the complaint.</w:t>
      </w:r>
    </w:p>
    <w:p w14:paraId="6CC5D253" w14:textId="77777777" w:rsidR="00B37887" w:rsidRPr="00696AA7" w:rsidRDefault="00B37887" w:rsidP="00EF7773">
      <w:pPr>
        <w:tabs>
          <w:tab w:val="left" w:pos="2580"/>
        </w:tabs>
        <w:rPr>
          <w:sz w:val="22"/>
          <w:szCs w:val="22"/>
        </w:rPr>
      </w:pPr>
    </w:p>
    <w:p w14:paraId="4FD813F0" w14:textId="7C22A0E0" w:rsidR="00EF7773" w:rsidRDefault="00EF7773" w:rsidP="00EF7773">
      <w:pPr>
        <w:tabs>
          <w:tab w:val="left" w:pos="2580"/>
        </w:tabs>
        <w:rPr>
          <w:sz w:val="22"/>
          <w:szCs w:val="22"/>
        </w:rPr>
      </w:pPr>
      <w:r w:rsidRPr="00696AA7">
        <w:rPr>
          <w:sz w:val="22"/>
          <w:szCs w:val="22"/>
        </w:rPr>
        <w:t>The panel will ensure that those findings and recommendations are sent by electronic mail or otherwise given to the complainant and, where relevant, the person complained about. Furthermore, they will be available for inspection if required.</w:t>
      </w:r>
    </w:p>
    <w:p w14:paraId="5782B2C6" w14:textId="77777777" w:rsidR="00B37887" w:rsidRPr="00696AA7" w:rsidRDefault="00B37887" w:rsidP="00EF7773">
      <w:pPr>
        <w:tabs>
          <w:tab w:val="left" w:pos="2580"/>
        </w:tabs>
        <w:rPr>
          <w:sz w:val="22"/>
          <w:szCs w:val="22"/>
        </w:rPr>
      </w:pPr>
    </w:p>
    <w:p w14:paraId="2F81BE9F" w14:textId="4C114A71" w:rsidR="00EF7773" w:rsidRDefault="00EF7773" w:rsidP="00EF7773">
      <w:pPr>
        <w:tabs>
          <w:tab w:val="left" w:pos="2580"/>
        </w:tabs>
        <w:rPr>
          <w:sz w:val="22"/>
          <w:szCs w:val="22"/>
        </w:rPr>
      </w:pPr>
      <w:r w:rsidRPr="00696AA7">
        <w:rPr>
          <w:sz w:val="22"/>
          <w:szCs w:val="22"/>
        </w:rPr>
        <w:t>A written record will be kept of all complaints, and of whether they are resolved at the preliminary stage of proceed to panel hearing, along with what actions have been taken, regardless of the decision.</w:t>
      </w:r>
    </w:p>
    <w:p w14:paraId="24A9C615" w14:textId="77777777" w:rsidR="00B37887" w:rsidRPr="00696AA7" w:rsidRDefault="00B37887" w:rsidP="00EF7773">
      <w:pPr>
        <w:tabs>
          <w:tab w:val="left" w:pos="2580"/>
        </w:tabs>
        <w:rPr>
          <w:sz w:val="22"/>
          <w:szCs w:val="22"/>
        </w:rPr>
      </w:pPr>
    </w:p>
    <w:p w14:paraId="1F7AAAD6" w14:textId="77777777" w:rsidR="00EF7773" w:rsidRPr="00B37887" w:rsidRDefault="00EF7773" w:rsidP="00EF7773">
      <w:pPr>
        <w:pStyle w:val="ListParagraph"/>
        <w:numPr>
          <w:ilvl w:val="0"/>
          <w:numId w:val="1"/>
        </w:numPr>
        <w:tabs>
          <w:tab w:val="left" w:pos="2580"/>
        </w:tabs>
        <w:outlineLvl w:val="0"/>
        <w:rPr>
          <w:b/>
          <w:sz w:val="24"/>
          <w:szCs w:val="24"/>
        </w:rPr>
      </w:pPr>
      <w:bookmarkStart w:id="10" w:name="_Toc75181698"/>
      <w:bookmarkStart w:id="11" w:name="_GoBack"/>
      <w:bookmarkEnd w:id="11"/>
      <w:r w:rsidRPr="00B37887">
        <w:rPr>
          <w:b/>
          <w:sz w:val="24"/>
          <w:szCs w:val="24"/>
        </w:rPr>
        <w:t>Further advice</w:t>
      </w:r>
      <w:bookmarkEnd w:id="10"/>
    </w:p>
    <w:p w14:paraId="3FF89BC0" w14:textId="77777777" w:rsidR="00EF7773" w:rsidRPr="00B37887" w:rsidRDefault="00EF7773" w:rsidP="00EF7773">
      <w:pPr>
        <w:tabs>
          <w:tab w:val="left" w:pos="2580"/>
        </w:tabs>
        <w:rPr>
          <w:sz w:val="22"/>
          <w:szCs w:val="22"/>
        </w:rPr>
      </w:pPr>
      <w:r w:rsidRPr="00B37887">
        <w:rPr>
          <w:sz w:val="22"/>
          <w:szCs w:val="22"/>
        </w:rPr>
        <w:t xml:space="preserve">If the complainant believes that the school/HET did not handle their complaint in accordance with the published complaints procedure or they acted unlawfully or unreasonably in the exercise of their duties under education law, they can contact the ESFA after they have completed all of the stages in their procedure. </w:t>
      </w:r>
    </w:p>
    <w:p w14:paraId="3F7BDD95" w14:textId="46A3A859" w:rsidR="00EF7773" w:rsidRPr="00B37887" w:rsidRDefault="00EF7773" w:rsidP="00EF7773">
      <w:pPr>
        <w:tabs>
          <w:tab w:val="left" w:pos="2580"/>
        </w:tabs>
        <w:rPr>
          <w:sz w:val="22"/>
          <w:szCs w:val="22"/>
        </w:rPr>
      </w:pPr>
      <w:r w:rsidRPr="00B37887">
        <w:rPr>
          <w:sz w:val="22"/>
          <w:szCs w:val="22"/>
        </w:rPr>
        <w:t xml:space="preserve">The complainant can refer their complaint to the ESFA online at: </w:t>
      </w:r>
      <w:hyperlink r:id="rId15" w:history="1">
        <w:r w:rsidRPr="00B37887">
          <w:rPr>
            <w:rStyle w:val="Hyperlink"/>
            <w:sz w:val="22"/>
            <w:szCs w:val="22"/>
          </w:rPr>
          <w:t>www.education.gov.uk/contactus</w:t>
        </w:r>
      </w:hyperlink>
      <w:r w:rsidRPr="00B37887">
        <w:rPr>
          <w:sz w:val="22"/>
          <w:szCs w:val="22"/>
        </w:rPr>
        <w:t>, by telephone on: 0370 000 2288 or by writing to:</w:t>
      </w:r>
    </w:p>
    <w:p w14:paraId="0F7E3208" w14:textId="77777777" w:rsidR="00B37887" w:rsidRPr="00B37887" w:rsidRDefault="00B37887" w:rsidP="00EF7773">
      <w:pPr>
        <w:tabs>
          <w:tab w:val="left" w:pos="2580"/>
        </w:tabs>
        <w:rPr>
          <w:sz w:val="22"/>
          <w:szCs w:val="22"/>
        </w:rPr>
      </w:pPr>
    </w:p>
    <w:p w14:paraId="0DF065E3" w14:textId="77777777" w:rsidR="00EF7773" w:rsidRPr="00B37887" w:rsidRDefault="00EF7773" w:rsidP="00EF7773">
      <w:pPr>
        <w:tabs>
          <w:tab w:val="left" w:pos="2580"/>
        </w:tabs>
        <w:jc w:val="center"/>
        <w:rPr>
          <w:sz w:val="22"/>
          <w:szCs w:val="22"/>
        </w:rPr>
      </w:pPr>
      <w:r w:rsidRPr="00B37887">
        <w:rPr>
          <w:sz w:val="22"/>
          <w:szCs w:val="22"/>
        </w:rPr>
        <w:t>Academy Complaints and Customer Insight Unit</w:t>
      </w:r>
    </w:p>
    <w:p w14:paraId="5A817740" w14:textId="77777777" w:rsidR="00EF7773" w:rsidRPr="00B37887" w:rsidRDefault="00EF7773" w:rsidP="00EF7773">
      <w:pPr>
        <w:tabs>
          <w:tab w:val="left" w:pos="2580"/>
        </w:tabs>
        <w:jc w:val="center"/>
        <w:rPr>
          <w:sz w:val="22"/>
          <w:szCs w:val="22"/>
        </w:rPr>
      </w:pPr>
      <w:r w:rsidRPr="00B37887">
        <w:rPr>
          <w:sz w:val="22"/>
          <w:szCs w:val="22"/>
        </w:rPr>
        <w:t>Education and Skills Funding Agency</w:t>
      </w:r>
    </w:p>
    <w:p w14:paraId="33C8BE86" w14:textId="77777777" w:rsidR="00EF7773" w:rsidRPr="00B37887" w:rsidRDefault="00EF7773" w:rsidP="00EF7773">
      <w:pPr>
        <w:tabs>
          <w:tab w:val="left" w:pos="2580"/>
        </w:tabs>
        <w:jc w:val="center"/>
        <w:rPr>
          <w:sz w:val="22"/>
          <w:szCs w:val="22"/>
        </w:rPr>
      </w:pPr>
      <w:r w:rsidRPr="00B37887">
        <w:rPr>
          <w:sz w:val="22"/>
          <w:szCs w:val="22"/>
        </w:rPr>
        <w:t>Cheylesmore House</w:t>
      </w:r>
    </w:p>
    <w:p w14:paraId="3741E037" w14:textId="77777777" w:rsidR="00EF7773" w:rsidRPr="00B37887" w:rsidRDefault="00EF7773" w:rsidP="00EF7773">
      <w:pPr>
        <w:tabs>
          <w:tab w:val="left" w:pos="2580"/>
        </w:tabs>
        <w:jc w:val="center"/>
        <w:rPr>
          <w:sz w:val="22"/>
          <w:szCs w:val="22"/>
        </w:rPr>
      </w:pPr>
      <w:r w:rsidRPr="00B37887">
        <w:rPr>
          <w:sz w:val="22"/>
          <w:szCs w:val="22"/>
        </w:rPr>
        <w:t>5 Quinton Road</w:t>
      </w:r>
    </w:p>
    <w:p w14:paraId="75436708" w14:textId="77777777" w:rsidR="00EF7773" w:rsidRPr="00B37887" w:rsidRDefault="00EF7773" w:rsidP="00EF7773">
      <w:pPr>
        <w:tabs>
          <w:tab w:val="left" w:pos="2580"/>
        </w:tabs>
        <w:jc w:val="center"/>
        <w:rPr>
          <w:sz w:val="22"/>
          <w:szCs w:val="22"/>
        </w:rPr>
      </w:pPr>
      <w:r w:rsidRPr="00B37887">
        <w:rPr>
          <w:sz w:val="22"/>
          <w:szCs w:val="22"/>
        </w:rPr>
        <w:t>Coventry</w:t>
      </w:r>
    </w:p>
    <w:p w14:paraId="35D4A1EE" w14:textId="77777777" w:rsidR="00EF7773" w:rsidRDefault="00EF7773" w:rsidP="00EF7773">
      <w:pPr>
        <w:tabs>
          <w:tab w:val="left" w:pos="2580"/>
        </w:tabs>
        <w:jc w:val="center"/>
        <w:rPr>
          <w:sz w:val="22"/>
          <w:szCs w:val="22"/>
        </w:rPr>
      </w:pPr>
      <w:r w:rsidRPr="00B37887">
        <w:rPr>
          <w:sz w:val="22"/>
          <w:szCs w:val="22"/>
        </w:rPr>
        <w:t>CV1 2WT</w:t>
      </w:r>
    </w:p>
    <w:p w14:paraId="48119816" w14:textId="77777777" w:rsidR="00525C8D" w:rsidRPr="00B37887" w:rsidRDefault="00525C8D" w:rsidP="00EF7773">
      <w:pPr>
        <w:tabs>
          <w:tab w:val="left" w:pos="2580"/>
        </w:tabs>
        <w:jc w:val="center"/>
        <w:rPr>
          <w:sz w:val="22"/>
          <w:szCs w:val="22"/>
        </w:rPr>
      </w:pPr>
    </w:p>
    <w:p w14:paraId="39550366" w14:textId="77777777" w:rsidR="00EF7773" w:rsidRPr="00B37887" w:rsidRDefault="00EF7773" w:rsidP="00EF7773">
      <w:pPr>
        <w:pStyle w:val="ListParagraph"/>
        <w:numPr>
          <w:ilvl w:val="0"/>
          <w:numId w:val="1"/>
        </w:numPr>
        <w:tabs>
          <w:tab w:val="left" w:pos="2580"/>
        </w:tabs>
        <w:outlineLvl w:val="0"/>
        <w:rPr>
          <w:b/>
          <w:sz w:val="24"/>
          <w:szCs w:val="24"/>
        </w:rPr>
      </w:pPr>
      <w:bookmarkStart w:id="12" w:name="_Toc75181699"/>
      <w:r w:rsidRPr="00B37887">
        <w:rPr>
          <w:b/>
          <w:sz w:val="24"/>
          <w:szCs w:val="24"/>
        </w:rPr>
        <w:t>Confidentiality</w:t>
      </w:r>
      <w:bookmarkEnd w:id="12"/>
    </w:p>
    <w:p w14:paraId="0D703507" w14:textId="77777777" w:rsidR="00EF7773" w:rsidRPr="00B37887" w:rsidRDefault="00EF7773" w:rsidP="00EF7773">
      <w:pPr>
        <w:tabs>
          <w:tab w:val="left" w:pos="2580"/>
        </w:tabs>
        <w:rPr>
          <w:sz w:val="22"/>
          <w:szCs w:val="22"/>
        </w:rPr>
      </w:pPr>
      <w:r w:rsidRPr="00B37887">
        <w:rPr>
          <w:sz w:val="22"/>
          <w:szCs w:val="22"/>
        </w:rPr>
        <w:t xml:space="preserve">All correspondence statements and records relating to individual complaints will be kept confidential, except where the Secretary of State or a body conducting an inspection under section 109 of the 2008 Act requests access to them. </w:t>
      </w:r>
    </w:p>
    <w:p w14:paraId="2687B031" w14:textId="77777777" w:rsidR="00EF7773" w:rsidRDefault="00EF7773" w:rsidP="00EF7773">
      <w:pPr>
        <w:tabs>
          <w:tab w:val="left" w:pos="2580"/>
        </w:tabs>
      </w:pPr>
    </w:p>
    <w:p w14:paraId="3E7F0CA9" w14:textId="77777777" w:rsidR="00EF7773" w:rsidRDefault="00EF7773" w:rsidP="00EF7773">
      <w:pPr>
        <w:tabs>
          <w:tab w:val="left" w:pos="2580"/>
        </w:tabs>
      </w:pPr>
    </w:p>
    <w:p w14:paraId="2B158676" w14:textId="77777777" w:rsidR="00EF7773" w:rsidRPr="00B37887" w:rsidRDefault="00EF7773" w:rsidP="00EF7773">
      <w:pPr>
        <w:pStyle w:val="ListParagraph"/>
        <w:numPr>
          <w:ilvl w:val="0"/>
          <w:numId w:val="1"/>
        </w:numPr>
        <w:tabs>
          <w:tab w:val="left" w:pos="2580"/>
        </w:tabs>
        <w:outlineLvl w:val="1"/>
        <w:rPr>
          <w:b/>
          <w:sz w:val="24"/>
          <w:szCs w:val="24"/>
        </w:rPr>
      </w:pPr>
      <w:r w:rsidRPr="00B37887">
        <w:rPr>
          <w:b/>
          <w:sz w:val="24"/>
          <w:szCs w:val="24"/>
        </w:rPr>
        <w:t xml:space="preserve"> </w:t>
      </w:r>
      <w:bookmarkStart w:id="13" w:name="_Toc75181700"/>
      <w:r w:rsidRPr="00B37887">
        <w:rPr>
          <w:b/>
          <w:sz w:val="24"/>
          <w:szCs w:val="24"/>
        </w:rPr>
        <w:t>Appendices</w:t>
      </w:r>
      <w:bookmarkEnd w:id="13"/>
    </w:p>
    <w:p w14:paraId="73D43940" w14:textId="77777777" w:rsidR="00EF7773" w:rsidRDefault="00EF7773" w:rsidP="00EF7773">
      <w:pPr>
        <w:pStyle w:val="Heading3"/>
        <w:rPr>
          <w:rFonts w:asciiTheme="minorHAnsi" w:hAnsiTheme="minorHAnsi" w:cstheme="minorHAnsi"/>
          <w:b/>
          <w:i/>
          <w:color w:val="auto"/>
          <w:sz w:val="22"/>
          <w:szCs w:val="22"/>
        </w:rPr>
      </w:pPr>
      <w:bookmarkStart w:id="14" w:name="_Toc75181701"/>
      <w:r>
        <w:rPr>
          <w:rFonts w:asciiTheme="minorHAnsi" w:hAnsiTheme="minorHAnsi" w:cstheme="minorHAnsi"/>
          <w:b/>
          <w:i/>
          <w:color w:val="auto"/>
          <w:sz w:val="22"/>
          <w:szCs w:val="22"/>
        </w:rPr>
        <w:t>Appendix 1: Policy for managing serial and unreasonable c</w:t>
      </w:r>
      <w:r w:rsidRPr="00ED6F4C">
        <w:rPr>
          <w:rFonts w:asciiTheme="minorHAnsi" w:hAnsiTheme="minorHAnsi" w:cstheme="minorHAnsi"/>
          <w:b/>
          <w:i/>
          <w:color w:val="auto"/>
          <w:sz w:val="22"/>
          <w:szCs w:val="22"/>
        </w:rPr>
        <w:t>omplaints</w:t>
      </w:r>
      <w:bookmarkEnd w:id="14"/>
    </w:p>
    <w:p w14:paraId="2FA54B08" w14:textId="77777777" w:rsidR="00EF7773" w:rsidRPr="00ED6F4C" w:rsidRDefault="00EF7773" w:rsidP="00EF7773"/>
    <w:p w14:paraId="733C3244" w14:textId="72D1E5A2" w:rsidR="00EF7773" w:rsidRPr="00B37887" w:rsidRDefault="00EF7773" w:rsidP="00EF7773">
      <w:pPr>
        <w:tabs>
          <w:tab w:val="left" w:pos="2580"/>
        </w:tabs>
        <w:rPr>
          <w:sz w:val="22"/>
          <w:szCs w:val="22"/>
        </w:rPr>
      </w:pPr>
      <w:r w:rsidRPr="00B37887">
        <w:rPr>
          <w:sz w:val="22"/>
          <w:szCs w:val="22"/>
        </w:rPr>
        <w:t>The Hamwic Education Trust (HET) and schools within are committed to dealing with all complaints fairly and impartially, and to providing a high quality service to those who complain. We do not normally limit the contact complainants have with our schools. However, we do not expect our staff to tolerate unacceptable behaviour and will take action to protect staff from that behaviour, including that which is abusive, offensive or threatening.</w:t>
      </w:r>
    </w:p>
    <w:p w14:paraId="796374E7" w14:textId="77777777" w:rsidR="00B37887" w:rsidRPr="00B37887" w:rsidRDefault="00B37887" w:rsidP="00EF7773">
      <w:pPr>
        <w:tabs>
          <w:tab w:val="left" w:pos="2580"/>
        </w:tabs>
        <w:rPr>
          <w:sz w:val="22"/>
          <w:szCs w:val="22"/>
        </w:rPr>
      </w:pPr>
    </w:p>
    <w:p w14:paraId="67615C07" w14:textId="6A37A531" w:rsidR="00EF7773" w:rsidRPr="00B37887" w:rsidRDefault="00EF7773" w:rsidP="00EF7773">
      <w:pPr>
        <w:tabs>
          <w:tab w:val="left" w:pos="2580"/>
        </w:tabs>
        <w:rPr>
          <w:sz w:val="22"/>
          <w:szCs w:val="22"/>
        </w:rPr>
      </w:pPr>
      <w:r w:rsidRPr="00B37887">
        <w:rPr>
          <w:sz w:val="22"/>
          <w:szCs w:val="22"/>
        </w:rPr>
        <w:t>HET defines unreasonable behaviour as that which hinders our consideration of complaints because of the frequency or nature of the complainant’s contact with the school and/or Trust, such as, if the complainant:</w:t>
      </w:r>
    </w:p>
    <w:p w14:paraId="73C93897" w14:textId="77777777" w:rsidR="00B37887" w:rsidRPr="00B37887" w:rsidRDefault="00B37887" w:rsidP="00EF7773">
      <w:pPr>
        <w:tabs>
          <w:tab w:val="left" w:pos="2580"/>
        </w:tabs>
        <w:rPr>
          <w:sz w:val="22"/>
          <w:szCs w:val="22"/>
        </w:rPr>
      </w:pPr>
    </w:p>
    <w:p w14:paraId="1D14662A" w14:textId="77777777" w:rsidR="00EF7773" w:rsidRPr="00B37887" w:rsidRDefault="00EF7773" w:rsidP="00EF7773">
      <w:pPr>
        <w:pStyle w:val="ListParagraph"/>
        <w:numPr>
          <w:ilvl w:val="0"/>
          <w:numId w:val="2"/>
        </w:numPr>
        <w:tabs>
          <w:tab w:val="left" w:pos="2580"/>
        </w:tabs>
      </w:pPr>
      <w:r w:rsidRPr="00B37887">
        <w:t>refuses to articulate their complaint or specify the grounds of a complaint or the outcomes sought by raising the complaint, despite offers of assistance;</w:t>
      </w:r>
    </w:p>
    <w:p w14:paraId="32A02922" w14:textId="77777777" w:rsidR="00EF7773" w:rsidRPr="00B37887" w:rsidRDefault="00EF7773" w:rsidP="00EF7773">
      <w:pPr>
        <w:pStyle w:val="ListParagraph"/>
        <w:numPr>
          <w:ilvl w:val="0"/>
          <w:numId w:val="2"/>
        </w:numPr>
        <w:tabs>
          <w:tab w:val="left" w:pos="2580"/>
        </w:tabs>
      </w:pPr>
      <w:r w:rsidRPr="00B37887">
        <w:t>refuses to co-operate with the complaints investigation process;</w:t>
      </w:r>
    </w:p>
    <w:p w14:paraId="4556C8F4" w14:textId="77777777" w:rsidR="00EF7773" w:rsidRPr="00B37887" w:rsidRDefault="00EF7773" w:rsidP="00EF7773">
      <w:pPr>
        <w:pStyle w:val="ListParagraph"/>
        <w:numPr>
          <w:ilvl w:val="0"/>
          <w:numId w:val="2"/>
        </w:numPr>
        <w:tabs>
          <w:tab w:val="left" w:pos="2580"/>
        </w:tabs>
      </w:pPr>
      <w:r w:rsidRPr="00B37887">
        <w:t>refuses to accept that certain issues are not within the scope of the complaints policy;</w:t>
      </w:r>
    </w:p>
    <w:p w14:paraId="2D681D0C" w14:textId="77777777" w:rsidR="00EF7773" w:rsidRPr="00B37887" w:rsidRDefault="00EF7773" w:rsidP="00EF7773">
      <w:pPr>
        <w:pStyle w:val="ListParagraph"/>
        <w:numPr>
          <w:ilvl w:val="0"/>
          <w:numId w:val="2"/>
        </w:numPr>
        <w:tabs>
          <w:tab w:val="left" w:pos="2580"/>
        </w:tabs>
      </w:pPr>
      <w:r w:rsidRPr="00B37887">
        <w:t>insists on the complaint being dealt with in ways that are incompatible with the complaints procedure or with good practice;</w:t>
      </w:r>
    </w:p>
    <w:p w14:paraId="0E2F1820" w14:textId="77777777" w:rsidR="00EF7773" w:rsidRPr="00B37887" w:rsidRDefault="00EF7773" w:rsidP="00EF7773">
      <w:pPr>
        <w:pStyle w:val="ListParagraph"/>
        <w:numPr>
          <w:ilvl w:val="0"/>
          <w:numId w:val="2"/>
        </w:numPr>
        <w:tabs>
          <w:tab w:val="left" w:pos="2580"/>
        </w:tabs>
      </w:pPr>
      <w:r w:rsidRPr="00B37887">
        <w:t>introduces trivial or irrelevant information which they expect to be taken into account and commented on;</w:t>
      </w:r>
    </w:p>
    <w:p w14:paraId="3FBD3108" w14:textId="77777777" w:rsidR="00EF7773" w:rsidRPr="00B37887" w:rsidRDefault="00EF7773" w:rsidP="00EF7773">
      <w:pPr>
        <w:pStyle w:val="ListParagraph"/>
        <w:numPr>
          <w:ilvl w:val="0"/>
          <w:numId w:val="2"/>
        </w:numPr>
        <w:tabs>
          <w:tab w:val="left" w:pos="2580"/>
        </w:tabs>
      </w:pPr>
      <w:r w:rsidRPr="00B37887">
        <w:lastRenderedPageBreak/>
        <w:t>raises large numbers of detailed but unimportant questions, and insists they are fully answered, often immediately and to their own timescales;</w:t>
      </w:r>
    </w:p>
    <w:p w14:paraId="580EDC97" w14:textId="77777777" w:rsidR="00EF7773" w:rsidRPr="00B37887" w:rsidRDefault="00EF7773" w:rsidP="00EF7773">
      <w:pPr>
        <w:pStyle w:val="ListParagraph"/>
        <w:numPr>
          <w:ilvl w:val="0"/>
          <w:numId w:val="2"/>
        </w:numPr>
        <w:tabs>
          <w:tab w:val="left" w:pos="2580"/>
        </w:tabs>
      </w:pPr>
      <w:r w:rsidRPr="00B37887">
        <w:t>makes unjustified complaints about staff who are trying to deal with issues, and seeks to have them replaced;</w:t>
      </w:r>
    </w:p>
    <w:p w14:paraId="4D318125" w14:textId="77777777" w:rsidR="00EF7773" w:rsidRPr="00B37887" w:rsidRDefault="00EF7773" w:rsidP="00EF7773">
      <w:pPr>
        <w:pStyle w:val="ListParagraph"/>
        <w:numPr>
          <w:ilvl w:val="0"/>
          <w:numId w:val="2"/>
        </w:numPr>
        <w:tabs>
          <w:tab w:val="left" w:pos="2580"/>
        </w:tabs>
      </w:pPr>
      <w:r w:rsidRPr="00B37887">
        <w:t>changes the basis of the complaint as the investigation proceeds;</w:t>
      </w:r>
    </w:p>
    <w:p w14:paraId="7F343EAE" w14:textId="77777777" w:rsidR="00EF7773" w:rsidRPr="00B37887" w:rsidRDefault="00EF7773" w:rsidP="00EF7773">
      <w:pPr>
        <w:pStyle w:val="ListParagraph"/>
        <w:numPr>
          <w:ilvl w:val="0"/>
          <w:numId w:val="2"/>
        </w:numPr>
        <w:tabs>
          <w:tab w:val="left" w:pos="2580"/>
        </w:tabs>
      </w:pPr>
      <w:r w:rsidRPr="00B37887">
        <w:t>repeatedly makes the same complaint (despite previous investigations or responses concluding that the complaint is groundless or has been addressed);</w:t>
      </w:r>
    </w:p>
    <w:p w14:paraId="12559C0A" w14:textId="77777777" w:rsidR="00EF7773" w:rsidRPr="00B37887" w:rsidRDefault="00EF7773" w:rsidP="00EF7773">
      <w:pPr>
        <w:pStyle w:val="ListParagraph"/>
        <w:numPr>
          <w:ilvl w:val="0"/>
          <w:numId w:val="2"/>
        </w:numPr>
        <w:tabs>
          <w:tab w:val="left" w:pos="2580"/>
        </w:tabs>
      </w:pPr>
      <w:r w:rsidRPr="00B37887">
        <w:t>refuses to accept the findings of the investigation into that complaint where the school’s complaint procedure has been fully and properly implemented and completed including referral to the Education and Skills Funding Agency (ESFA);</w:t>
      </w:r>
    </w:p>
    <w:p w14:paraId="794FE4CD" w14:textId="77777777" w:rsidR="00EF7773" w:rsidRPr="00B37887" w:rsidRDefault="00EF7773" w:rsidP="00EF7773">
      <w:pPr>
        <w:pStyle w:val="ListParagraph"/>
        <w:numPr>
          <w:ilvl w:val="0"/>
          <w:numId w:val="2"/>
        </w:numPr>
        <w:tabs>
          <w:tab w:val="left" w:pos="2580"/>
        </w:tabs>
      </w:pPr>
      <w:r w:rsidRPr="00B37887">
        <w:t>seeks an unrealistic outcome;</w:t>
      </w:r>
    </w:p>
    <w:p w14:paraId="09097D05" w14:textId="77777777" w:rsidR="00EF7773" w:rsidRPr="00B37887" w:rsidRDefault="00EF7773" w:rsidP="00EF7773">
      <w:pPr>
        <w:pStyle w:val="ListParagraph"/>
        <w:numPr>
          <w:ilvl w:val="0"/>
          <w:numId w:val="2"/>
        </w:numPr>
        <w:tabs>
          <w:tab w:val="left" w:pos="2580"/>
        </w:tabs>
      </w:pPr>
      <w:r w:rsidRPr="00B37887">
        <w:t>makes excessive demands on school time by frequent, lengthy and complicated contact with staff regarding the complaint in person, in writing, by email or by telephone while the complaint is being dealt with;</w:t>
      </w:r>
    </w:p>
    <w:p w14:paraId="4C0DD5B3" w14:textId="77777777" w:rsidR="00EF7773" w:rsidRPr="00B37887" w:rsidRDefault="00EF7773" w:rsidP="00EF7773">
      <w:pPr>
        <w:pStyle w:val="ListParagraph"/>
        <w:numPr>
          <w:ilvl w:val="0"/>
          <w:numId w:val="2"/>
        </w:numPr>
        <w:tabs>
          <w:tab w:val="left" w:pos="2580"/>
        </w:tabs>
      </w:pPr>
      <w:r w:rsidRPr="00B37887">
        <w:t>uses threats to intimidate;</w:t>
      </w:r>
    </w:p>
    <w:p w14:paraId="49CC064C" w14:textId="77777777" w:rsidR="00EF7773" w:rsidRPr="00B37887" w:rsidRDefault="00EF7773" w:rsidP="00EF7773">
      <w:pPr>
        <w:pStyle w:val="ListParagraph"/>
        <w:numPr>
          <w:ilvl w:val="0"/>
          <w:numId w:val="2"/>
        </w:numPr>
        <w:tabs>
          <w:tab w:val="left" w:pos="2580"/>
        </w:tabs>
      </w:pPr>
      <w:r w:rsidRPr="00B37887">
        <w:t>uses abusive, offensive or discriminatory language or violence;</w:t>
      </w:r>
    </w:p>
    <w:p w14:paraId="331A7C62" w14:textId="77777777" w:rsidR="00EF7773" w:rsidRPr="00B37887" w:rsidRDefault="00EF7773" w:rsidP="00EF7773">
      <w:pPr>
        <w:pStyle w:val="ListParagraph"/>
        <w:numPr>
          <w:ilvl w:val="0"/>
          <w:numId w:val="2"/>
        </w:numPr>
        <w:tabs>
          <w:tab w:val="left" w:pos="2580"/>
        </w:tabs>
      </w:pPr>
      <w:r w:rsidRPr="00B37887">
        <w:t>knowingly provides falsified information;</w:t>
      </w:r>
    </w:p>
    <w:p w14:paraId="1A228F39" w14:textId="77777777" w:rsidR="00EF7773" w:rsidRPr="00B37887" w:rsidRDefault="00EF7773" w:rsidP="00EF7773">
      <w:pPr>
        <w:pStyle w:val="ListParagraph"/>
        <w:numPr>
          <w:ilvl w:val="0"/>
          <w:numId w:val="2"/>
        </w:numPr>
        <w:tabs>
          <w:tab w:val="left" w:pos="2580"/>
        </w:tabs>
      </w:pPr>
      <w:r w:rsidRPr="00B37887">
        <w:t>publishes unacceptable information on social media or other public forums.</w:t>
      </w:r>
    </w:p>
    <w:p w14:paraId="3ADD4C75" w14:textId="03F92304" w:rsidR="00EF7773" w:rsidRDefault="00EF7773" w:rsidP="00EF7773">
      <w:pPr>
        <w:tabs>
          <w:tab w:val="left" w:pos="2580"/>
        </w:tabs>
        <w:rPr>
          <w:sz w:val="22"/>
          <w:szCs w:val="22"/>
        </w:rPr>
      </w:pPr>
      <w:r w:rsidRPr="00B37887">
        <w:rPr>
          <w:sz w:val="22"/>
          <w:szCs w:val="22"/>
        </w:rPr>
        <w:t>Complainants should try to limit their communication with the school that relates to their complaint, while the complaint is being progressed. It is not helpful if repeated correspondence is sent (either by letter, phone, email or text), as it could delay the outcome being reached.</w:t>
      </w:r>
    </w:p>
    <w:p w14:paraId="07C0FE50" w14:textId="77777777" w:rsidR="00B37887" w:rsidRPr="00B37887" w:rsidRDefault="00B37887" w:rsidP="00EF7773">
      <w:pPr>
        <w:tabs>
          <w:tab w:val="left" w:pos="2580"/>
        </w:tabs>
        <w:rPr>
          <w:sz w:val="22"/>
          <w:szCs w:val="22"/>
        </w:rPr>
      </w:pPr>
    </w:p>
    <w:p w14:paraId="56CAFAAC" w14:textId="11E8FCD6" w:rsidR="00EF7773" w:rsidRDefault="00EF7773" w:rsidP="00EF7773">
      <w:pPr>
        <w:tabs>
          <w:tab w:val="left" w:pos="2580"/>
        </w:tabs>
        <w:rPr>
          <w:sz w:val="22"/>
          <w:szCs w:val="22"/>
        </w:rPr>
      </w:pPr>
      <w:r w:rsidRPr="00B37887">
        <w:rPr>
          <w:sz w:val="22"/>
          <w:szCs w:val="22"/>
        </w:rPr>
        <w:t>Whenever possible, the School Leader, Chair of governors or CEO will discuss any concerns with the complainant informally before applying an ‘unreasonable’ marking.</w:t>
      </w:r>
    </w:p>
    <w:p w14:paraId="323852F1" w14:textId="77777777" w:rsidR="00B37887" w:rsidRPr="00B37887" w:rsidRDefault="00B37887" w:rsidP="00EF7773">
      <w:pPr>
        <w:tabs>
          <w:tab w:val="left" w:pos="2580"/>
        </w:tabs>
        <w:rPr>
          <w:sz w:val="22"/>
          <w:szCs w:val="22"/>
        </w:rPr>
      </w:pPr>
    </w:p>
    <w:p w14:paraId="43FF6DFA" w14:textId="35D2C00B" w:rsidR="00EF7773" w:rsidRDefault="00EF7773" w:rsidP="00EF7773">
      <w:pPr>
        <w:tabs>
          <w:tab w:val="left" w:pos="2580"/>
        </w:tabs>
        <w:rPr>
          <w:sz w:val="22"/>
          <w:szCs w:val="22"/>
        </w:rPr>
      </w:pPr>
      <w:r w:rsidRPr="00B37887">
        <w:rPr>
          <w:sz w:val="22"/>
          <w:szCs w:val="22"/>
        </w:rPr>
        <w:t>If the behaviour continues, the School Leader / CEO will write to the complainant explaining that their behaviour is unreasonable and ask them to change it. For complainants who excessively contact HET or individual academies causing a significant level of disruption, we may specify methods of communication and limit the number of contacts in a communication plan. This will be reviewed after six months.</w:t>
      </w:r>
    </w:p>
    <w:p w14:paraId="711E2D53" w14:textId="77777777" w:rsidR="00B37887" w:rsidRPr="00B37887" w:rsidRDefault="00B37887" w:rsidP="00EF7773">
      <w:pPr>
        <w:tabs>
          <w:tab w:val="left" w:pos="2580"/>
        </w:tabs>
        <w:rPr>
          <w:sz w:val="22"/>
          <w:szCs w:val="22"/>
        </w:rPr>
      </w:pPr>
    </w:p>
    <w:p w14:paraId="392AF353" w14:textId="77777777" w:rsidR="00EF7773" w:rsidRPr="00B37887" w:rsidRDefault="00EF7773" w:rsidP="00EF7773">
      <w:pPr>
        <w:tabs>
          <w:tab w:val="left" w:pos="2580"/>
        </w:tabs>
        <w:rPr>
          <w:sz w:val="22"/>
          <w:szCs w:val="22"/>
        </w:rPr>
      </w:pPr>
      <w:r w:rsidRPr="00B37887">
        <w:rPr>
          <w:sz w:val="22"/>
          <w:szCs w:val="22"/>
        </w:rPr>
        <w:t xml:space="preserve">In response to any serious incident of aggression or violence, we will immediately inform the police and communicate our actions in writing. This may include barring an individual from school premises. The HET Visitor Code of Conduct Guidance would be followed in this instance. </w:t>
      </w:r>
    </w:p>
    <w:p w14:paraId="3FC59962" w14:textId="77777777" w:rsidR="00EF7773" w:rsidRPr="00B37887" w:rsidRDefault="00EF7773" w:rsidP="00EF7773">
      <w:pPr>
        <w:tabs>
          <w:tab w:val="left" w:pos="2580"/>
        </w:tabs>
        <w:rPr>
          <w:sz w:val="22"/>
          <w:szCs w:val="22"/>
        </w:rPr>
      </w:pPr>
    </w:p>
    <w:p w14:paraId="1A9A2377" w14:textId="77777777" w:rsidR="00EF7773" w:rsidRDefault="00EF7773" w:rsidP="00EF7773">
      <w:pPr>
        <w:tabs>
          <w:tab w:val="left" w:pos="2580"/>
        </w:tabs>
      </w:pPr>
    </w:p>
    <w:p w14:paraId="264F3E0F" w14:textId="77777777" w:rsidR="00EF7773" w:rsidRDefault="00EF7773" w:rsidP="00EF7773">
      <w:pPr>
        <w:tabs>
          <w:tab w:val="left" w:pos="2580"/>
        </w:tabs>
      </w:pPr>
    </w:p>
    <w:p w14:paraId="490C9745" w14:textId="77777777" w:rsidR="00EF7773" w:rsidRDefault="00EF7773" w:rsidP="00EF7773">
      <w:pPr>
        <w:tabs>
          <w:tab w:val="left" w:pos="2580"/>
        </w:tabs>
      </w:pPr>
    </w:p>
    <w:p w14:paraId="03141966" w14:textId="77777777" w:rsidR="00EF7773" w:rsidRDefault="00EF7773" w:rsidP="00EF7773">
      <w:pPr>
        <w:tabs>
          <w:tab w:val="left" w:pos="2580"/>
        </w:tabs>
      </w:pPr>
    </w:p>
    <w:p w14:paraId="351EFDAD" w14:textId="77777777" w:rsidR="00EF7773" w:rsidRDefault="00EF7773" w:rsidP="00EF7773">
      <w:pPr>
        <w:tabs>
          <w:tab w:val="left" w:pos="2580"/>
        </w:tabs>
      </w:pPr>
    </w:p>
    <w:p w14:paraId="00F6A25B" w14:textId="77777777" w:rsidR="00EF7773" w:rsidRDefault="00EF7773" w:rsidP="00EF7773">
      <w:pPr>
        <w:tabs>
          <w:tab w:val="left" w:pos="2580"/>
        </w:tabs>
      </w:pPr>
    </w:p>
    <w:p w14:paraId="10BF32A3" w14:textId="77777777" w:rsidR="00EF7773" w:rsidRDefault="00EF7773" w:rsidP="00EF7773">
      <w:pPr>
        <w:tabs>
          <w:tab w:val="left" w:pos="2580"/>
        </w:tabs>
      </w:pPr>
    </w:p>
    <w:p w14:paraId="120645D3" w14:textId="77777777" w:rsidR="00EF7773" w:rsidRDefault="00EF7773" w:rsidP="00EF7773">
      <w:pPr>
        <w:tabs>
          <w:tab w:val="left" w:pos="2580"/>
        </w:tabs>
      </w:pPr>
    </w:p>
    <w:p w14:paraId="15B16DE2" w14:textId="77777777" w:rsidR="00EF7773" w:rsidRDefault="00EF7773" w:rsidP="00EF7773">
      <w:pPr>
        <w:tabs>
          <w:tab w:val="left" w:pos="2580"/>
        </w:tabs>
      </w:pPr>
    </w:p>
    <w:p w14:paraId="52D1381A" w14:textId="77777777" w:rsidR="00EF7773" w:rsidRDefault="00EF7773" w:rsidP="00EF7773">
      <w:pPr>
        <w:tabs>
          <w:tab w:val="left" w:pos="2580"/>
        </w:tabs>
      </w:pPr>
    </w:p>
    <w:p w14:paraId="3F621A18" w14:textId="77777777" w:rsidR="00EF7773" w:rsidRDefault="00EF7773" w:rsidP="00EF7773">
      <w:pPr>
        <w:tabs>
          <w:tab w:val="left" w:pos="2580"/>
        </w:tabs>
      </w:pPr>
    </w:p>
    <w:p w14:paraId="318FE861" w14:textId="77777777" w:rsidR="00EF7773" w:rsidRDefault="00EF7773" w:rsidP="00EF7773">
      <w:pPr>
        <w:tabs>
          <w:tab w:val="left" w:pos="2580"/>
        </w:tabs>
      </w:pPr>
    </w:p>
    <w:p w14:paraId="78D2AD06" w14:textId="77777777" w:rsidR="00EF7773" w:rsidRDefault="00EF7773" w:rsidP="00EF7773">
      <w:pPr>
        <w:tabs>
          <w:tab w:val="left" w:pos="2580"/>
        </w:tabs>
      </w:pPr>
    </w:p>
    <w:p w14:paraId="4544AC93" w14:textId="77777777" w:rsidR="00EF7773" w:rsidRDefault="00EF7773" w:rsidP="00EF7773">
      <w:pPr>
        <w:tabs>
          <w:tab w:val="left" w:pos="2580"/>
        </w:tabs>
      </w:pPr>
    </w:p>
    <w:p w14:paraId="1B23A806" w14:textId="77777777" w:rsidR="00EF7773" w:rsidRDefault="00EF7773" w:rsidP="00EF7773">
      <w:pPr>
        <w:tabs>
          <w:tab w:val="left" w:pos="2580"/>
        </w:tabs>
      </w:pPr>
    </w:p>
    <w:p w14:paraId="41F1AB3F" w14:textId="77777777" w:rsidR="00EF7773" w:rsidRDefault="00EF7773" w:rsidP="00EF7773"/>
    <w:p w14:paraId="6F436B26" w14:textId="77777777" w:rsidR="00EF7773" w:rsidRDefault="00EF7773" w:rsidP="00EF7773"/>
    <w:p w14:paraId="087273CA" w14:textId="77777777" w:rsidR="00EF7773" w:rsidRPr="00ED6F4C" w:rsidRDefault="00EF7773" w:rsidP="00EF7773">
      <w:pPr>
        <w:pStyle w:val="Heading3"/>
        <w:rPr>
          <w:rFonts w:asciiTheme="minorHAnsi" w:hAnsiTheme="minorHAnsi" w:cstheme="minorHAnsi"/>
          <w:b/>
          <w:i/>
          <w:sz w:val="22"/>
          <w:szCs w:val="22"/>
        </w:rPr>
      </w:pPr>
      <w:bookmarkStart w:id="15" w:name="_Toc75181702"/>
      <w:r w:rsidRPr="00ED6F4C">
        <w:rPr>
          <w:rFonts w:asciiTheme="minorHAnsi" w:hAnsiTheme="minorHAnsi" w:cstheme="minorHAnsi"/>
          <w:b/>
          <w:i/>
          <w:color w:val="auto"/>
          <w:sz w:val="22"/>
          <w:szCs w:val="22"/>
        </w:rPr>
        <w:t>Appendix 2 – Formal Complaint Form</w:t>
      </w:r>
      <w:bookmarkEnd w:id="15"/>
    </w:p>
    <w:p w14:paraId="29D0BDE9" w14:textId="77777777" w:rsidR="00EF7773" w:rsidRDefault="00EF7773" w:rsidP="00EF7773"/>
    <w:p w14:paraId="48126FF5" w14:textId="2F53F86F" w:rsidR="00EF7773" w:rsidRDefault="00EF7773" w:rsidP="00EF7773">
      <w:pPr>
        <w:jc w:val="center"/>
        <w:rPr>
          <w:b/>
        </w:rPr>
      </w:pPr>
      <w:r w:rsidRPr="001D0D85">
        <w:rPr>
          <w:b/>
        </w:rPr>
        <w:t>Formal Complaint Form</w:t>
      </w:r>
    </w:p>
    <w:p w14:paraId="436E955D" w14:textId="77777777" w:rsidR="00B37887" w:rsidRPr="001D0D85" w:rsidRDefault="00B37887" w:rsidP="00EF7773">
      <w:pPr>
        <w:jc w:val="center"/>
        <w:rPr>
          <w:b/>
        </w:rPr>
      </w:pPr>
    </w:p>
    <w:tbl>
      <w:tblPr>
        <w:tblStyle w:val="TableGrid"/>
        <w:tblW w:w="0" w:type="auto"/>
        <w:tblLook w:val="04A0" w:firstRow="1" w:lastRow="0" w:firstColumn="1" w:lastColumn="0" w:noHBand="0" w:noVBand="1"/>
      </w:tblPr>
      <w:tblGrid>
        <w:gridCol w:w="3964"/>
        <w:gridCol w:w="5052"/>
      </w:tblGrid>
      <w:tr w:rsidR="00EF7773" w14:paraId="49A8581C" w14:textId="77777777" w:rsidTr="00BD1094">
        <w:tc>
          <w:tcPr>
            <w:tcW w:w="3964" w:type="dxa"/>
          </w:tcPr>
          <w:p w14:paraId="065DDB74" w14:textId="77777777" w:rsidR="00EF7773" w:rsidRDefault="00EF7773" w:rsidP="00BD1094">
            <w:r>
              <w:t>Date</w:t>
            </w:r>
          </w:p>
        </w:tc>
        <w:tc>
          <w:tcPr>
            <w:tcW w:w="5052" w:type="dxa"/>
            <w:shd w:val="clear" w:color="auto" w:fill="EDEDED" w:themeFill="accent3" w:themeFillTint="33"/>
          </w:tcPr>
          <w:p w14:paraId="59B8B5A0" w14:textId="77777777" w:rsidR="00EF7773" w:rsidRDefault="00EF7773" w:rsidP="00BD1094"/>
          <w:p w14:paraId="1E1C95B7" w14:textId="77777777" w:rsidR="00EF7773" w:rsidRDefault="00EF7773" w:rsidP="00BD1094"/>
        </w:tc>
      </w:tr>
      <w:tr w:rsidR="00EF7773" w14:paraId="0617DEBE" w14:textId="77777777" w:rsidTr="00BD1094">
        <w:tc>
          <w:tcPr>
            <w:tcW w:w="3964" w:type="dxa"/>
          </w:tcPr>
          <w:p w14:paraId="5A4900B6" w14:textId="77777777" w:rsidR="00EF7773" w:rsidRDefault="00EF7773" w:rsidP="00BD1094">
            <w:r>
              <w:t>Your Name</w:t>
            </w:r>
          </w:p>
        </w:tc>
        <w:tc>
          <w:tcPr>
            <w:tcW w:w="5052" w:type="dxa"/>
            <w:shd w:val="clear" w:color="auto" w:fill="EDEDED" w:themeFill="accent3" w:themeFillTint="33"/>
          </w:tcPr>
          <w:p w14:paraId="3DAD3E74" w14:textId="77777777" w:rsidR="00EF7773" w:rsidRDefault="00EF7773" w:rsidP="00BD1094"/>
          <w:p w14:paraId="3A41B70A" w14:textId="77777777" w:rsidR="00EF7773" w:rsidRDefault="00EF7773" w:rsidP="00BD1094"/>
        </w:tc>
      </w:tr>
      <w:tr w:rsidR="00EF7773" w14:paraId="5FF8B609" w14:textId="77777777" w:rsidTr="00BD1094">
        <w:tc>
          <w:tcPr>
            <w:tcW w:w="3964" w:type="dxa"/>
          </w:tcPr>
          <w:p w14:paraId="5CC8C5E9" w14:textId="77777777" w:rsidR="00EF7773" w:rsidRDefault="00EF7773" w:rsidP="00BD1094">
            <w:r>
              <w:t>Relationship with school / to the pupil</w:t>
            </w:r>
          </w:p>
        </w:tc>
        <w:tc>
          <w:tcPr>
            <w:tcW w:w="5052" w:type="dxa"/>
            <w:shd w:val="clear" w:color="auto" w:fill="EDEDED" w:themeFill="accent3" w:themeFillTint="33"/>
          </w:tcPr>
          <w:p w14:paraId="1D5D5FE7" w14:textId="77777777" w:rsidR="00EF7773" w:rsidRDefault="00EF7773" w:rsidP="00BD1094"/>
          <w:p w14:paraId="2234D5BF" w14:textId="77777777" w:rsidR="00EF7773" w:rsidRDefault="00EF7773" w:rsidP="00BD1094"/>
        </w:tc>
      </w:tr>
      <w:tr w:rsidR="00EF7773" w14:paraId="6B7C58E3" w14:textId="77777777" w:rsidTr="00BD1094">
        <w:tc>
          <w:tcPr>
            <w:tcW w:w="3964" w:type="dxa"/>
          </w:tcPr>
          <w:p w14:paraId="636C5334" w14:textId="77777777" w:rsidR="00EF7773" w:rsidRDefault="00EF7773" w:rsidP="00BD1094">
            <w:r>
              <w:t>Pupil’s name (if relevant to the school)</w:t>
            </w:r>
          </w:p>
        </w:tc>
        <w:tc>
          <w:tcPr>
            <w:tcW w:w="5052" w:type="dxa"/>
            <w:shd w:val="clear" w:color="auto" w:fill="EDEDED" w:themeFill="accent3" w:themeFillTint="33"/>
          </w:tcPr>
          <w:p w14:paraId="4DC0ED39" w14:textId="77777777" w:rsidR="00EF7773" w:rsidRDefault="00EF7773" w:rsidP="00BD1094"/>
          <w:p w14:paraId="7D597CCB" w14:textId="77777777" w:rsidR="00EF7773" w:rsidRDefault="00EF7773" w:rsidP="00BD1094"/>
          <w:p w14:paraId="6D1576D2" w14:textId="77777777" w:rsidR="00EF7773" w:rsidRDefault="00EF7773" w:rsidP="00BD1094"/>
        </w:tc>
      </w:tr>
      <w:tr w:rsidR="00EF7773" w14:paraId="3A52F9C5" w14:textId="77777777" w:rsidTr="00BD1094">
        <w:tc>
          <w:tcPr>
            <w:tcW w:w="3964" w:type="dxa"/>
          </w:tcPr>
          <w:p w14:paraId="1C6AED62" w14:textId="77777777" w:rsidR="00EF7773" w:rsidRDefault="00EF7773" w:rsidP="00BD1094">
            <w:r>
              <w:t>Address</w:t>
            </w:r>
          </w:p>
          <w:p w14:paraId="4D219840" w14:textId="77777777" w:rsidR="00EF7773" w:rsidRDefault="00EF7773" w:rsidP="00BD1094"/>
          <w:p w14:paraId="1CDAAC50" w14:textId="77777777" w:rsidR="00EF7773" w:rsidRDefault="00EF7773" w:rsidP="00BD1094"/>
          <w:p w14:paraId="0C114378" w14:textId="77777777" w:rsidR="00EF7773" w:rsidRDefault="00EF7773" w:rsidP="00BD1094"/>
        </w:tc>
        <w:tc>
          <w:tcPr>
            <w:tcW w:w="5052" w:type="dxa"/>
            <w:shd w:val="clear" w:color="auto" w:fill="EDEDED" w:themeFill="accent3" w:themeFillTint="33"/>
          </w:tcPr>
          <w:p w14:paraId="0D56143C" w14:textId="77777777" w:rsidR="00EF7773" w:rsidRDefault="00EF7773" w:rsidP="00BD1094"/>
        </w:tc>
      </w:tr>
      <w:tr w:rsidR="00EF7773" w14:paraId="13924186" w14:textId="77777777" w:rsidTr="00BD1094">
        <w:tc>
          <w:tcPr>
            <w:tcW w:w="3964" w:type="dxa"/>
          </w:tcPr>
          <w:p w14:paraId="1C44C858" w14:textId="77777777" w:rsidR="00EF7773" w:rsidRDefault="00EF7773" w:rsidP="00BD1094">
            <w:r>
              <w:t xml:space="preserve">Telephone Numbers </w:t>
            </w:r>
          </w:p>
          <w:p w14:paraId="15C6A047" w14:textId="77777777" w:rsidR="00EF7773" w:rsidRDefault="00EF7773" w:rsidP="00BD1094"/>
          <w:p w14:paraId="7FFF8221" w14:textId="77777777" w:rsidR="00EF7773" w:rsidRDefault="00EF7773" w:rsidP="00BD1094">
            <w:r>
              <w:t>Daytime</w:t>
            </w:r>
          </w:p>
          <w:p w14:paraId="083030FD" w14:textId="77777777" w:rsidR="00EF7773" w:rsidRDefault="00EF7773" w:rsidP="00BD1094"/>
          <w:p w14:paraId="3BD41D45" w14:textId="77777777" w:rsidR="00EF7773" w:rsidRDefault="00EF7773" w:rsidP="00BD1094">
            <w:r>
              <w:t>Evening</w:t>
            </w:r>
          </w:p>
          <w:p w14:paraId="5373C538" w14:textId="77777777" w:rsidR="00EF7773" w:rsidRDefault="00EF7773" w:rsidP="00BD1094"/>
        </w:tc>
        <w:tc>
          <w:tcPr>
            <w:tcW w:w="5052" w:type="dxa"/>
            <w:shd w:val="clear" w:color="auto" w:fill="EDEDED" w:themeFill="accent3" w:themeFillTint="33"/>
          </w:tcPr>
          <w:p w14:paraId="1B61D76D" w14:textId="77777777" w:rsidR="00EF7773" w:rsidRDefault="00EF7773" w:rsidP="00BD1094"/>
        </w:tc>
      </w:tr>
      <w:tr w:rsidR="00EF7773" w14:paraId="67F7C6F7" w14:textId="77777777" w:rsidTr="00BD1094">
        <w:tc>
          <w:tcPr>
            <w:tcW w:w="3964" w:type="dxa"/>
          </w:tcPr>
          <w:p w14:paraId="6CE86BBF" w14:textId="77777777" w:rsidR="00EF7773" w:rsidRDefault="00EF7773" w:rsidP="00BD1094">
            <w:r>
              <w:t>Email Address</w:t>
            </w:r>
          </w:p>
          <w:p w14:paraId="2B7A75D3" w14:textId="77777777" w:rsidR="00EF7773" w:rsidRDefault="00EF7773" w:rsidP="00BD1094"/>
        </w:tc>
        <w:tc>
          <w:tcPr>
            <w:tcW w:w="5052" w:type="dxa"/>
            <w:shd w:val="clear" w:color="auto" w:fill="EDEDED" w:themeFill="accent3" w:themeFillTint="33"/>
          </w:tcPr>
          <w:p w14:paraId="1406E7D0" w14:textId="77777777" w:rsidR="00EF7773" w:rsidRDefault="00EF7773" w:rsidP="00BD1094"/>
        </w:tc>
      </w:tr>
    </w:tbl>
    <w:p w14:paraId="2798D89C" w14:textId="77777777" w:rsidR="00EF7773" w:rsidRDefault="00EF7773" w:rsidP="00EF7773"/>
    <w:tbl>
      <w:tblPr>
        <w:tblStyle w:val="TableGrid"/>
        <w:tblW w:w="0" w:type="auto"/>
        <w:tblLook w:val="04A0" w:firstRow="1" w:lastRow="0" w:firstColumn="1" w:lastColumn="0" w:noHBand="0" w:noVBand="1"/>
      </w:tblPr>
      <w:tblGrid>
        <w:gridCol w:w="9016"/>
      </w:tblGrid>
      <w:tr w:rsidR="00EF7773" w14:paraId="27755BB5" w14:textId="77777777" w:rsidTr="00BD1094">
        <w:tc>
          <w:tcPr>
            <w:tcW w:w="9016" w:type="dxa"/>
          </w:tcPr>
          <w:p w14:paraId="2DBA9B36" w14:textId="77777777" w:rsidR="00EF7773" w:rsidRDefault="00EF7773" w:rsidP="00BD1094">
            <w:r>
              <w:t>Please give details of your complaint (including dates, names of witnesses, etc.):</w:t>
            </w:r>
          </w:p>
          <w:p w14:paraId="6AE1257B" w14:textId="77777777" w:rsidR="00EF7773" w:rsidRDefault="00EF7773" w:rsidP="00BD1094"/>
          <w:p w14:paraId="5A67C8BB" w14:textId="77777777" w:rsidR="00EF7773" w:rsidRDefault="00EF7773" w:rsidP="00BD1094"/>
          <w:p w14:paraId="5A8CA13F" w14:textId="77777777" w:rsidR="00EF7773" w:rsidRDefault="00EF7773" w:rsidP="00BD1094"/>
          <w:p w14:paraId="6012DCA1" w14:textId="77777777" w:rsidR="00EF7773" w:rsidRDefault="00EF7773" w:rsidP="00BD1094"/>
          <w:p w14:paraId="4EA6F829" w14:textId="77777777" w:rsidR="00EF7773" w:rsidRDefault="00EF7773" w:rsidP="00BD1094"/>
          <w:p w14:paraId="768B1768" w14:textId="77777777" w:rsidR="00EF7773" w:rsidRDefault="00EF7773" w:rsidP="00BD1094"/>
          <w:p w14:paraId="510DDACE" w14:textId="77777777" w:rsidR="00EF7773" w:rsidRDefault="00EF7773" w:rsidP="00BD1094"/>
          <w:p w14:paraId="1B8FEB94" w14:textId="77777777" w:rsidR="00EF7773" w:rsidRDefault="00EF7773" w:rsidP="00BD1094"/>
          <w:p w14:paraId="3BEB793C" w14:textId="77777777" w:rsidR="00EF7773" w:rsidRDefault="00EF7773" w:rsidP="00BD1094"/>
          <w:p w14:paraId="5396CFEF" w14:textId="77777777" w:rsidR="00EF7773" w:rsidRDefault="00EF7773" w:rsidP="00BD1094"/>
          <w:p w14:paraId="5BB3D532" w14:textId="77777777" w:rsidR="00EF7773" w:rsidRDefault="00EF7773" w:rsidP="00BD1094"/>
          <w:p w14:paraId="1D06C30C" w14:textId="77777777" w:rsidR="00EF7773" w:rsidRDefault="00EF7773" w:rsidP="00BD1094"/>
        </w:tc>
      </w:tr>
      <w:tr w:rsidR="00EF7773" w14:paraId="0A1749DF" w14:textId="77777777" w:rsidTr="00BD1094">
        <w:tc>
          <w:tcPr>
            <w:tcW w:w="9016" w:type="dxa"/>
          </w:tcPr>
          <w:p w14:paraId="5C4BF902" w14:textId="77777777" w:rsidR="00EF7773" w:rsidRPr="00892915" w:rsidRDefault="00EF7773" w:rsidP="00BD1094">
            <w:r>
              <w:t>What action, if any, have you already taken to try and resolve your complaint (e.g. who have you spoken to and what was the response?)</w:t>
            </w:r>
          </w:p>
          <w:p w14:paraId="699C9BCA" w14:textId="77777777" w:rsidR="00EF7773" w:rsidRPr="00892915" w:rsidRDefault="00EF7773" w:rsidP="00BD1094"/>
          <w:p w14:paraId="38117AF6" w14:textId="77777777" w:rsidR="00EF7773" w:rsidRPr="00892915" w:rsidRDefault="00EF7773" w:rsidP="00BD1094"/>
          <w:p w14:paraId="11A6FC66" w14:textId="77777777" w:rsidR="00EF7773" w:rsidRPr="00892915" w:rsidRDefault="00EF7773" w:rsidP="00BD1094"/>
          <w:p w14:paraId="4E2D7E0A" w14:textId="77777777" w:rsidR="00EF7773" w:rsidRPr="00892915" w:rsidRDefault="00EF7773" w:rsidP="00BD1094"/>
          <w:p w14:paraId="42492D2F" w14:textId="77777777" w:rsidR="00EF7773" w:rsidRPr="00892915" w:rsidRDefault="00EF7773" w:rsidP="00BD1094"/>
          <w:p w14:paraId="0C573EF7" w14:textId="77777777" w:rsidR="00EF7773" w:rsidRDefault="00EF7773" w:rsidP="00BD1094"/>
        </w:tc>
      </w:tr>
      <w:tr w:rsidR="00EF7773" w14:paraId="35AD39A1" w14:textId="77777777" w:rsidTr="00BD1094">
        <w:tc>
          <w:tcPr>
            <w:tcW w:w="9016" w:type="dxa"/>
          </w:tcPr>
          <w:p w14:paraId="3A79B612" w14:textId="77777777" w:rsidR="00EF7773" w:rsidRDefault="00EF7773" w:rsidP="00BD1094">
            <w:r>
              <w:t>What actions do you feel might resolve the problem at this stage?</w:t>
            </w:r>
          </w:p>
          <w:p w14:paraId="6A4AA402" w14:textId="77777777" w:rsidR="00EF7773" w:rsidRDefault="00EF7773" w:rsidP="00BD1094"/>
          <w:p w14:paraId="4C82C7E7" w14:textId="77777777" w:rsidR="00EF7773" w:rsidRDefault="00EF7773" w:rsidP="00BD1094"/>
          <w:p w14:paraId="2AA2769D" w14:textId="77777777" w:rsidR="00EF7773" w:rsidRDefault="00EF7773" w:rsidP="00BD1094"/>
        </w:tc>
      </w:tr>
      <w:tr w:rsidR="00EF7773" w14:paraId="2E911EC6" w14:textId="77777777" w:rsidTr="00BD1094">
        <w:tc>
          <w:tcPr>
            <w:tcW w:w="9016" w:type="dxa"/>
          </w:tcPr>
          <w:p w14:paraId="5188B219" w14:textId="77777777" w:rsidR="00EF7773" w:rsidRDefault="00EF7773" w:rsidP="00BD1094">
            <w:r>
              <w:lastRenderedPageBreak/>
              <w:t>Are you attaching any additional paperwork? If so, please give details.</w:t>
            </w:r>
          </w:p>
          <w:p w14:paraId="04255668" w14:textId="77777777" w:rsidR="00EF7773" w:rsidRDefault="00EF7773" w:rsidP="00BD1094"/>
          <w:p w14:paraId="277087C9" w14:textId="77777777" w:rsidR="00EF7773" w:rsidRDefault="00EF7773" w:rsidP="00BD1094"/>
          <w:p w14:paraId="2315DFBF" w14:textId="77777777" w:rsidR="00EF7773" w:rsidRDefault="00EF7773" w:rsidP="00BD1094"/>
          <w:p w14:paraId="19355EEE" w14:textId="77777777" w:rsidR="00EF7773" w:rsidRDefault="00EF7773" w:rsidP="00BD1094"/>
          <w:p w14:paraId="2F87A14F" w14:textId="77777777" w:rsidR="00EF7773" w:rsidRDefault="00EF7773" w:rsidP="00BD1094"/>
          <w:p w14:paraId="01442D2B" w14:textId="77777777" w:rsidR="00EF7773" w:rsidRDefault="00EF7773" w:rsidP="00BD1094"/>
          <w:p w14:paraId="2F857974" w14:textId="77777777" w:rsidR="00EF7773" w:rsidRDefault="00EF7773" w:rsidP="00BD1094"/>
        </w:tc>
      </w:tr>
    </w:tbl>
    <w:p w14:paraId="105669C9" w14:textId="77777777" w:rsidR="00EF7773" w:rsidRDefault="00EF7773" w:rsidP="00EF7773"/>
    <w:p w14:paraId="5E2509AA" w14:textId="77777777" w:rsidR="00EF7773" w:rsidRDefault="00EF7773" w:rsidP="00EF7773"/>
    <w:tbl>
      <w:tblPr>
        <w:tblStyle w:val="TableGrid"/>
        <w:tblW w:w="0" w:type="auto"/>
        <w:tblLook w:val="04A0" w:firstRow="1" w:lastRow="0" w:firstColumn="1" w:lastColumn="0" w:noHBand="0" w:noVBand="1"/>
      </w:tblPr>
      <w:tblGrid>
        <w:gridCol w:w="1696"/>
        <w:gridCol w:w="7320"/>
      </w:tblGrid>
      <w:tr w:rsidR="00EF7773" w14:paraId="71F5AE4E" w14:textId="77777777" w:rsidTr="00BD1094">
        <w:tc>
          <w:tcPr>
            <w:tcW w:w="1696" w:type="dxa"/>
          </w:tcPr>
          <w:p w14:paraId="4DF0A572" w14:textId="77777777" w:rsidR="00EF7773" w:rsidRDefault="00EF7773" w:rsidP="00BD1094">
            <w:r>
              <w:t>Signature</w:t>
            </w:r>
          </w:p>
        </w:tc>
        <w:tc>
          <w:tcPr>
            <w:tcW w:w="7320" w:type="dxa"/>
          </w:tcPr>
          <w:p w14:paraId="2407F11D" w14:textId="77777777" w:rsidR="00EF7773" w:rsidRDefault="00EF7773" w:rsidP="00BD1094"/>
          <w:p w14:paraId="5FB9B22F" w14:textId="77777777" w:rsidR="00EF7773" w:rsidRDefault="00EF7773" w:rsidP="00BD1094"/>
        </w:tc>
      </w:tr>
      <w:tr w:rsidR="00EF7773" w14:paraId="0017EB1D" w14:textId="77777777" w:rsidTr="00BD1094">
        <w:tc>
          <w:tcPr>
            <w:tcW w:w="1696" w:type="dxa"/>
          </w:tcPr>
          <w:p w14:paraId="792CE27D" w14:textId="77777777" w:rsidR="00EF7773" w:rsidRDefault="00EF7773" w:rsidP="00BD1094">
            <w:r>
              <w:t>Date</w:t>
            </w:r>
          </w:p>
        </w:tc>
        <w:tc>
          <w:tcPr>
            <w:tcW w:w="7320" w:type="dxa"/>
          </w:tcPr>
          <w:p w14:paraId="49F9D4DD" w14:textId="77777777" w:rsidR="00EF7773" w:rsidRDefault="00EF7773" w:rsidP="00BD1094"/>
          <w:p w14:paraId="1067FB14" w14:textId="77777777" w:rsidR="00EF7773" w:rsidRDefault="00EF7773" w:rsidP="00BD1094"/>
        </w:tc>
      </w:tr>
    </w:tbl>
    <w:p w14:paraId="30A35788" w14:textId="77777777" w:rsidR="00EF7773" w:rsidRDefault="00EF7773" w:rsidP="00EF7773"/>
    <w:p w14:paraId="0561C564" w14:textId="77777777" w:rsidR="00EF7773" w:rsidRDefault="00EF7773" w:rsidP="00EF7773"/>
    <w:tbl>
      <w:tblPr>
        <w:tblStyle w:val="TableGrid"/>
        <w:tblW w:w="0" w:type="auto"/>
        <w:tblLook w:val="04A0" w:firstRow="1" w:lastRow="0" w:firstColumn="1" w:lastColumn="0" w:noHBand="0" w:noVBand="1"/>
      </w:tblPr>
      <w:tblGrid>
        <w:gridCol w:w="3256"/>
        <w:gridCol w:w="5760"/>
      </w:tblGrid>
      <w:tr w:rsidR="00EF7773" w14:paraId="74FB5E66" w14:textId="77777777" w:rsidTr="00BD1094">
        <w:tc>
          <w:tcPr>
            <w:tcW w:w="9016" w:type="dxa"/>
            <w:gridSpan w:val="2"/>
          </w:tcPr>
          <w:p w14:paraId="12DE4B4C" w14:textId="77777777" w:rsidR="00EF7773" w:rsidRDefault="00EF7773" w:rsidP="00BD1094">
            <w:r w:rsidRPr="003C1C64">
              <w:rPr>
                <w:b/>
                <w:i/>
              </w:rPr>
              <w:t>Office Use</w:t>
            </w:r>
          </w:p>
        </w:tc>
      </w:tr>
      <w:tr w:rsidR="00EF7773" w14:paraId="6492C068" w14:textId="77777777" w:rsidTr="00BD1094">
        <w:tc>
          <w:tcPr>
            <w:tcW w:w="3256" w:type="dxa"/>
          </w:tcPr>
          <w:p w14:paraId="6A616D4E" w14:textId="77777777" w:rsidR="00EF7773" w:rsidRDefault="00EF7773" w:rsidP="00BD1094">
            <w:r>
              <w:t>Date Form received</w:t>
            </w:r>
          </w:p>
        </w:tc>
        <w:tc>
          <w:tcPr>
            <w:tcW w:w="5760" w:type="dxa"/>
          </w:tcPr>
          <w:p w14:paraId="36AB4C16" w14:textId="77777777" w:rsidR="00EF7773" w:rsidRDefault="00EF7773" w:rsidP="00BD1094"/>
        </w:tc>
      </w:tr>
      <w:tr w:rsidR="00EF7773" w14:paraId="745E790E" w14:textId="77777777" w:rsidTr="00BD1094">
        <w:tc>
          <w:tcPr>
            <w:tcW w:w="3256" w:type="dxa"/>
          </w:tcPr>
          <w:p w14:paraId="6CEC3C81" w14:textId="77777777" w:rsidR="00EF7773" w:rsidRDefault="00EF7773" w:rsidP="00BD1094">
            <w:r>
              <w:t>Received by</w:t>
            </w:r>
          </w:p>
        </w:tc>
        <w:tc>
          <w:tcPr>
            <w:tcW w:w="5760" w:type="dxa"/>
          </w:tcPr>
          <w:p w14:paraId="3DDA2231" w14:textId="77777777" w:rsidR="00EF7773" w:rsidRDefault="00EF7773" w:rsidP="00BD1094"/>
        </w:tc>
      </w:tr>
      <w:tr w:rsidR="00EF7773" w14:paraId="0F622343" w14:textId="77777777" w:rsidTr="00BD1094">
        <w:tc>
          <w:tcPr>
            <w:tcW w:w="3256" w:type="dxa"/>
          </w:tcPr>
          <w:p w14:paraId="67570452" w14:textId="77777777" w:rsidR="00EF7773" w:rsidRDefault="00EF7773" w:rsidP="00BD1094">
            <w:r>
              <w:t>Date acknowledgement sent</w:t>
            </w:r>
          </w:p>
        </w:tc>
        <w:tc>
          <w:tcPr>
            <w:tcW w:w="5760" w:type="dxa"/>
          </w:tcPr>
          <w:p w14:paraId="104DAFE8" w14:textId="77777777" w:rsidR="00EF7773" w:rsidRDefault="00EF7773" w:rsidP="00BD1094"/>
        </w:tc>
      </w:tr>
      <w:tr w:rsidR="00EF7773" w14:paraId="67DF73B1" w14:textId="77777777" w:rsidTr="00BD1094">
        <w:tc>
          <w:tcPr>
            <w:tcW w:w="3256" w:type="dxa"/>
          </w:tcPr>
          <w:p w14:paraId="42EF7BDC" w14:textId="77777777" w:rsidR="00EF7773" w:rsidRDefault="00EF7773" w:rsidP="00BD1094">
            <w:r>
              <w:t>Acknowledgement sent by</w:t>
            </w:r>
          </w:p>
        </w:tc>
        <w:tc>
          <w:tcPr>
            <w:tcW w:w="5760" w:type="dxa"/>
          </w:tcPr>
          <w:p w14:paraId="786F7B70" w14:textId="77777777" w:rsidR="00EF7773" w:rsidRDefault="00EF7773" w:rsidP="00BD1094"/>
        </w:tc>
      </w:tr>
      <w:tr w:rsidR="00EF7773" w14:paraId="29B59198" w14:textId="77777777" w:rsidTr="00BD1094">
        <w:tc>
          <w:tcPr>
            <w:tcW w:w="3256" w:type="dxa"/>
          </w:tcPr>
          <w:p w14:paraId="02663ED2" w14:textId="77777777" w:rsidR="00EF7773" w:rsidRDefault="00EF7773" w:rsidP="00BD1094">
            <w:r>
              <w:t xml:space="preserve">Complaint referred to </w:t>
            </w:r>
          </w:p>
        </w:tc>
        <w:tc>
          <w:tcPr>
            <w:tcW w:w="5760" w:type="dxa"/>
          </w:tcPr>
          <w:p w14:paraId="2784B8E3" w14:textId="77777777" w:rsidR="00EF7773" w:rsidRDefault="00EF7773" w:rsidP="00BD1094"/>
        </w:tc>
      </w:tr>
      <w:tr w:rsidR="00EF7773" w14:paraId="75D03433" w14:textId="77777777" w:rsidTr="00BD1094">
        <w:tc>
          <w:tcPr>
            <w:tcW w:w="3256" w:type="dxa"/>
          </w:tcPr>
          <w:p w14:paraId="359F3662" w14:textId="77777777" w:rsidR="00EF7773" w:rsidRDefault="00EF7773" w:rsidP="00BD1094">
            <w:r>
              <w:t>Date complaint referred</w:t>
            </w:r>
          </w:p>
        </w:tc>
        <w:tc>
          <w:tcPr>
            <w:tcW w:w="5760" w:type="dxa"/>
          </w:tcPr>
          <w:p w14:paraId="37F60FFD" w14:textId="77777777" w:rsidR="00EF7773" w:rsidRDefault="00EF7773" w:rsidP="00BD1094"/>
        </w:tc>
      </w:tr>
    </w:tbl>
    <w:p w14:paraId="4F6F79D1" w14:textId="77777777" w:rsidR="00EF7773" w:rsidRPr="0095557D" w:rsidRDefault="00EF7773" w:rsidP="00EF7773"/>
    <w:p w14:paraId="4668F42F" w14:textId="77777777" w:rsidR="00647F3B" w:rsidRPr="00647F3B" w:rsidRDefault="00647F3B" w:rsidP="00647F3B"/>
    <w:p w14:paraId="436C8577" w14:textId="77777777" w:rsidR="00647F3B" w:rsidRPr="00647F3B" w:rsidRDefault="00647F3B" w:rsidP="00647F3B"/>
    <w:p w14:paraId="354910A1" w14:textId="77777777" w:rsidR="00647F3B" w:rsidRPr="00647F3B" w:rsidRDefault="00647F3B" w:rsidP="00647F3B"/>
    <w:p w14:paraId="4F0FC7A1" w14:textId="77777777" w:rsidR="00647F3B" w:rsidRPr="00647F3B" w:rsidRDefault="00647F3B" w:rsidP="00647F3B"/>
    <w:p w14:paraId="2B6A4ED8" w14:textId="77777777" w:rsidR="00647F3B" w:rsidRPr="00647F3B" w:rsidRDefault="00647F3B" w:rsidP="00647F3B"/>
    <w:p w14:paraId="285F88C4" w14:textId="77777777" w:rsidR="00647F3B" w:rsidRPr="00647F3B" w:rsidRDefault="00647F3B" w:rsidP="00647F3B"/>
    <w:p w14:paraId="740E87F0" w14:textId="77777777" w:rsidR="00647F3B" w:rsidRPr="00647F3B" w:rsidRDefault="00647F3B" w:rsidP="00647F3B"/>
    <w:p w14:paraId="6C81FFFD" w14:textId="77777777" w:rsidR="00647F3B" w:rsidRPr="00647F3B" w:rsidRDefault="00647F3B" w:rsidP="00647F3B"/>
    <w:p w14:paraId="52468C36" w14:textId="77777777" w:rsidR="00647F3B" w:rsidRPr="00647F3B" w:rsidRDefault="00647F3B" w:rsidP="00647F3B"/>
    <w:p w14:paraId="777DE4D5" w14:textId="77777777" w:rsidR="00647F3B" w:rsidRPr="00647F3B" w:rsidRDefault="00647F3B" w:rsidP="00647F3B"/>
    <w:p w14:paraId="33C0AAD4" w14:textId="77777777" w:rsidR="00647F3B" w:rsidRPr="00647F3B" w:rsidRDefault="00647F3B" w:rsidP="00647F3B"/>
    <w:p w14:paraId="01664CC7" w14:textId="77777777" w:rsidR="00647F3B" w:rsidRPr="00647F3B" w:rsidRDefault="00647F3B" w:rsidP="00647F3B"/>
    <w:p w14:paraId="4C9C25E4" w14:textId="77777777" w:rsidR="00647F3B" w:rsidRPr="00647F3B" w:rsidRDefault="00647F3B" w:rsidP="00647F3B"/>
    <w:p w14:paraId="1D666D21" w14:textId="77777777" w:rsidR="00647F3B" w:rsidRDefault="00647F3B" w:rsidP="00647F3B"/>
    <w:p w14:paraId="4842A424" w14:textId="77777777" w:rsidR="00FD2A6F" w:rsidRDefault="00FD2A6F" w:rsidP="00647F3B"/>
    <w:p w14:paraId="0F3EDDB2" w14:textId="77777777" w:rsidR="00FD2A6F" w:rsidRDefault="00FD2A6F" w:rsidP="00647F3B"/>
    <w:p w14:paraId="47D2A808" w14:textId="77777777" w:rsidR="00FD2A6F" w:rsidRDefault="00FD2A6F" w:rsidP="00647F3B"/>
    <w:p w14:paraId="23AFC8A7" w14:textId="77777777" w:rsidR="00FD2A6F" w:rsidRDefault="00FD2A6F" w:rsidP="00647F3B"/>
    <w:p w14:paraId="00DB1BA6" w14:textId="77777777" w:rsidR="00FD2A6F" w:rsidRDefault="00FD2A6F" w:rsidP="00647F3B"/>
    <w:p w14:paraId="71EFFA90" w14:textId="77777777" w:rsidR="00FD2A6F" w:rsidRDefault="00FD2A6F" w:rsidP="00647F3B"/>
    <w:p w14:paraId="3F6808B4" w14:textId="77777777" w:rsidR="009E0E9D" w:rsidRDefault="009E0E9D" w:rsidP="00647F3B"/>
    <w:p w14:paraId="6E2292E0" w14:textId="77777777" w:rsidR="009E0E9D" w:rsidRDefault="009E0E9D" w:rsidP="00647F3B"/>
    <w:p w14:paraId="222C1A04" w14:textId="77777777" w:rsidR="00FD2A6F" w:rsidRDefault="00FD2A6F" w:rsidP="00647F3B"/>
    <w:p w14:paraId="2A0DFB24" w14:textId="77777777" w:rsidR="00525C8D" w:rsidRDefault="00525C8D" w:rsidP="00647F3B"/>
    <w:p w14:paraId="11A1470E" w14:textId="77777777" w:rsidR="00FD2A6F" w:rsidRDefault="00FD2A6F" w:rsidP="00647F3B"/>
    <w:p w14:paraId="4A4B5996" w14:textId="77777777" w:rsidR="00FD2A6F" w:rsidRDefault="00FD2A6F" w:rsidP="00647F3B"/>
    <w:p w14:paraId="6954D9E1" w14:textId="6E5D19CF" w:rsidR="00FD2A6F" w:rsidRPr="009E0E9D" w:rsidRDefault="00FD2A6F" w:rsidP="00647F3B">
      <w:pPr>
        <w:rPr>
          <w:b/>
          <w:bCs/>
        </w:rPr>
      </w:pPr>
      <w:r w:rsidRPr="009E0E9D">
        <w:rPr>
          <w:b/>
          <w:bCs/>
        </w:rPr>
        <w:lastRenderedPageBreak/>
        <w:t xml:space="preserve">Appendix 3 – Formal Complaints Timeline </w:t>
      </w:r>
    </w:p>
    <w:p w14:paraId="733A8D71" w14:textId="77777777" w:rsidR="00FD2A6F" w:rsidRDefault="00FD2A6F" w:rsidP="00647F3B"/>
    <w:tbl>
      <w:tblPr>
        <w:tblStyle w:val="TableGrid"/>
        <w:tblW w:w="0" w:type="auto"/>
        <w:tblLook w:val="04A0" w:firstRow="1" w:lastRow="0" w:firstColumn="1" w:lastColumn="0" w:noHBand="0" w:noVBand="1"/>
      </w:tblPr>
      <w:tblGrid>
        <w:gridCol w:w="1696"/>
        <w:gridCol w:w="7320"/>
      </w:tblGrid>
      <w:tr w:rsidR="00FD2A6F" w:rsidRPr="00AD0AD5" w14:paraId="263624C6" w14:textId="77777777" w:rsidTr="00F75912">
        <w:tc>
          <w:tcPr>
            <w:tcW w:w="9016" w:type="dxa"/>
            <w:gridSpan w:val="2"/>
            <w:tcBorders>
              <w:top w:val="nil"/>
              <w:left w:val="nil"/>
              <w:bottom w:val="nil"/>
              <w:right w:val="nil"/>
            </w:tcBorders>
          </w:tcPr>
          <w:p w14:paraId="14A17627" w14:textId="77777777" w:rsidR="00FD2A6F" w:rsidRDefault="00FD2A6F" w:rsidP="00F75912">
            <w:pPr>
              <w:rPr>
                <w:b/>
                <w:bCs/>
                <w:sz w:val="20"/>
                <w:szCs w:val="20"/>
              </w:rPr>
            </w:pPr>
            <w:r w:rsidRPr="00AD0AD5">
              <w:rPr>
                <w:b/>
                <w:bCs/>
                <w:sz w:val="20"/>
                <w:szCs w:val="20"/>
              </w:rPr>
              <w:t>Stage 2 Formal Complaint to the School Leader</w:t>
            </w:r>
          </w:p>
          <w:p w14:paraId="113E830C" w14:textId="77777777" w:rsidR="00FD2A6F" w:rsidRPr="00AD0AD5" w:rsidRDefault="00FD2A6F" w:rsidP="00F75912">
            <w:pPr>
              <w:rPr>
                <w:b/>
                <w:bCs/>
                <w:sz w:val="20"/>
                <w:szCs w:val="20"/>
              </w:rPr>
            </w:pPr>
          </w:p>
        </w:tc>
      </w:tr>
      <w:tr w:rsidR="00FD2A6F" w:rsidRPr="00AD0AD5" w14:paraId="3C49880B" w14:textId="77777777" w:rsidTr="00F75912">
        <w:tc>
          <w:tcPr>
            <w:tcW w:w="1696" w:type="dxa"/>
            <w:tcBorders>
              <w:top w:val="nil"/>
              <w:left w:val="single" w:sz="4" w:space="0" w:color="auto"/>
              <w:bottom w:val="nil"/>
              <w:right w:val="nil"/>
            </w:tcBorders>
            <w:shd w:val="clear" w:color="auto" w:fill="FFF2CC" w:themeFill="accent4" w:themeFillTint="33"/>
          </w:tcPr>
          <w:p w14:paraId="062D895D" w14:textId="77777777" w:rsidR="00FD2A6F" w:rsidRPr="00AD0AD5" w:rsidRDefault="00FD2A6F" w:rsidP="00F75912">
            <w:pPr>
              <w:rPr>
                <w:b/>
                <w:bCs/>
                <w:sz w:val="20"/>
                <w:szCs w:val="20"/>
              </w:rPr>
            </w:pPr>
          </w:p>
        </w:tc>
        <w:tc>
          <w:tcPr>
            <w:tcW w:w="7320" w:type="dxa"/>
            <w:tcBorders>
              <w:top w:val="nil"/>
              <w:left w:val="nil"/>
              <w:bottom w:val="nil"/>
              <w:right w:val="nil"/>
            </w:tcBorders>
          </w:tcPr>
          <w:p w14:paraId="1BFB6890" w14:textId="79BE018F" w:rsidR="00FD2A6F" w:rsidRPr="00AD0AD5" w:rsidRDefault="00FD2A6F" w:rsidP="00F75912">
            <w:pPr>
              <w:rPr>
                <w:sz w:val="20"/>
                <w:szCs w:val="20"/>
              </w:rPr>
            </w:pPr>
            <w:r w:rsidRPr="00AD0AD5">
              <w:rPr>
                <w:sz w:val="20"/>
                <w:szCs w:val="20"/>
              </w:rPr>
              <w:t>Formal complaint received by school leader in writing (or on complaints form)</w:t>
            </w:r>
            <w:r w:rsidR="009E0E9D">
              <w:rPr>
                <w:sz w:val="20"/>
                <w:szCs w:val="20"/>
              </w:rPr>
              <w:t xml:space="preserve"> within 10 school days from date of informal resolution letter.</w:t>
            </w:r>
          </w:p>
          <w:p w14:paraId="16E7237F" w14:textId="77777777" w:rsidR="00FD2A6F" w:rsidRPr="00AD0AD5" w:rsidRDefault="00FD2A6F" w:rsidP="00F75912">
            <w:pPr>
              <w:rPr>
                <w:b/>
                <w:bCs/>
                <w:sz w:val="20"/>
                <w:szCs w:val="20"/>
              </w:rPr>
            </w:pPr>
          </w:p>
        </w:tc>
      </w:tr>
      <w:tr w:rsidR="00FD2A6F" w:rsidRPr="00AD0AD5" w14:paraId="2CB44E40" w14:textId="77777777" w:rsidTr="00F75912">
        <w:tc>
          <w:tcPr>
            <w:tcW w:w="1696" w:type="dxa"/>
            <w:tcBorders>
              <w:top w:val="nil"/>
              <w:left w:val="single" w:sz="4" w:space="0" w:color="auto"/>
              <w:bottom w:val="nil"/>
              <w:right w:val="nil"/>
            </w:tcBorders>
            <w:shd w:val="clear" w:color="auto" w:fill="FFF2CC" w:themeFill="accent4" w:themeFillTint="33"/>
          </w:tcPr>
          <w:p w14:paraId="31C1857C" w14:textId="77777777" w:rsidR="00FD2A6F" w:rsidRPr="00AD0AD5" w:rsidRDefault="00FD2A6F" w:rsidP="00F75912">
            <w:pPr>
              <w:rPr>
                <w:b/>
                <w:bCs/>
                <w:sz w:val="20"/>
                <w:szCs w:val="20"/>
              </w:rPr>
            </w:pPr>
          </w:p>
        </w:tc>
        <w:tc>
          <w:tcPr>
            <w:tcW w:w="7320" w:type="dxa"/>
            <w:tcBorders>
              <w:top w:val="nil"/>
              <w:left w:val="nil"/>
              <w:bottom w:val="nil"/>
              <w:right w:val="nil"/>
            </w:tcBorders>
          </w:tcPr>
          <w:p w14:paraId="682AC5F4" w14:textId="638A523E" w:rsidR="00FD2A6F" w:rsidRPr="00AD0AD5" w:rsidRDefault="00FD2A6F" w:rsidP="00F75912">
            <w:pPr>
              <w:rPr>
                <w:sz w:val="20"/>
                <w:szCs w:val="20"/>
              </w:rPr>
            </w:pPr>
            <w:r w:rsidRPr="00AD0AD5">
              <w:rPr>
                <w:sz w:val="20"/>
                <w:szCs w:val="20"/>
              </w:rPr>
              <w:t>School leader acknowledges receipt</w:t>
            </w:r>
            <w:r w:rsidR="009E0E9D">
              <w:rPr>
                <w:sz w:val="20"/>
                <w:szCs w:val="20"/>
              </w:rPr>
              <w:t xml:space="preserve"> within 5 school days.</w:t>
            </w:r>
          </w:p>
          <w:p w14:paraId="4BF90EA9" w14:textId="77777777" w:rsidR="00FD2A6F" w:rsidRPr="00AD0AD5" w:rsidRDefault="00FD2A6F" w:rsidP="00F75912">
            <w:pPr>
              <w:rPr>
                <w:b/>
                <w:bCs/>
                <w:sz w:val="20"/>
                <w:szCs w:val="20"/>
              </w:rPr>
            </w:pPr>
          </w:p>
        </w:tc>
      </w:tr>
      <w:tr w:rsidR="00FD2A6F" w:rsidRPr="00AD0AD5" w14:paraId="231EAECD" w14:textId="77777777" w:rsidTr="00F75912">
        <w:tc>
          <w:tcPr>
            <w:tcW w:w="1696" w:type="dxa"/>
            <w:tcBorders>
              <w:top w:val="nil"/>
              <w:left w:val="single" w:sz="4" w:space="0" w:color="auto"/>
              <w:bottom w:val="nil"/>
              <w:right w:val="nil"/>
            </w:tcBorders>
            <w:shd w:val="clear" w:color="auto" w:fill="FFF2CC" w:themeFill="accent4" w:themeFillTint="33"/>
          </w:tcPr>
          <w:p w14:paraId="1C2AB376" w14:textId="77777777" w:rsidR="00FD2A6F" w:rsidRPr="00AD0AD5" w:rsidRDefault="00FD2A6F" w:rsidP="00F75912">
            <w:pPr>
              <w:rPr>
                <w:i/>
                <w:iCs/>
                <w:sz w:val="20"/>
                <w:szCs w:val="20"/>
              </w:rPr>
            </w:pPr>
            <w:r w:rsidRPr="00AD0AD5">
              <w:rPr>
                <w:i/>
                <w:iCs/>
                <w:sz w:val="20"/>
                <w:szCs w:val="20"/>
              </w:rPr>
              <w:t>15 days</w:t>
            </w:r>
          </w:p>
          <w:p w14:paraId="2D3370EA" w14:textId="77777777" w:rsidR="00FD2A6F" w:rsidRPr="00AD0AD5" w:rsidRDefault="00FD2A6F" w:rsidP="00F75912">
            <w:pPr>
              <w:rPr>
                <w:b/>
                <w:bCs/>
                <w:sz w:val="20"/>
                <w:szCs w:val="20"/>
              </w:rPr>
            </w:pPr>
          </w:p>
        </w:tc>
        <w:tc>
          <w:tcPr>
            <w:tcW w:w="7320" w:type="dxa"/>
            <w:tcBorders>
              <w:top w:val="nil"/>
              <w:left w:val="nil"/>
              <w:bottom w:val="nil"/>
              <w:right w:val="nil"/>
            </w:tcBorders>
          </w:tcPr>
          <w:p w14:paraId="297F7995" w14:textId="4925089D" w:rsidR="00FD2A6F" w:rsidRPr="00AD0AD5" w:rsidRDefault="00FD2A6F" w:rsidP="00F75912">
            <w:pPr>
              <w:rPr>
                <w:sz w:val="20"/>
                <w:szCs w:val="20"/>
              </w:rPr>
            </w:pPr>
            <w:r w:rsidRPr="00AD0AD5">
              <w:rPr>
                <w:sz w:val="20"/>
                <w:szCs w:val="20"/>
              </w:rPr>
              <w:t>School leader responds with written outcome or reason for delay</w:t>
            </w:r>
            <w:r w:rsidR="009E0E9D">
              <w:rPr>
                <w:sz w:val="20"/>
                <w:szCs w:val="20"/>
              </w:rPr>
              <w:t xml:space="preserve"> within 15 school days from date of receipt of formal complaint. </w:t>
            </w:r>
          </w:p>
          <w:p w14:paraId="1A6801ED" w14:textId="77777777" w:rsidR="00FD2A6F" w:rsidRPr="00AD0AD5" w:rsidRDefault="00FD2A6F" w:rsidP="00F75912">
            <w:pPr>
              <w:rPr>
                <w:b/>
                <w:bCs/>
                <w:sz w:val="20"/>
                <w:szCs w:val="20"/>
              </w:rPr>
            </w:pPr>
          </w:p>
        </w:tc>
      </w:tr>
      <w:tr w:rsidR="00FD2A6F" w:rsidRPr="00AD0AD5" w14:paraId="4DDC12CE" w14:textId="77777777" w:rsidTr="00F75912">
        <w:tc>
          <w:tcPr>
            <w:tcW w:w="1696" w:type="dxa"/>
            <w:tcBorders>
              <w:top w:val="nil"/>
              <w:left w:val="nil"/>
              <w:bottom w:val="nil"/>
              <w:right w:val="nil"/>
            </w:tcBorders>
            <w:shd w:val="clear" w:color="auto" w:fill="auto"/>
          </w:tcPr>
          <w:p w14:paraId="6B24AFCF" w14:textId="77777777" w:rsidR="00FD2A6F" w:rsidRPr="00AD0AD5" w:rsidRDefault="00FD2A6F" w:rsidP="00F75912">
            <w:pPr>
              <w:rPr>
                <w:b/>
                <w:bCs/>
                <w:sz w:val="20"/>
                <w:szCs w:val="20"/>
              </w:rPr>
            </w:pPr>
          </w:p>
        </w:tc>
        <w:tc>
          <w:tcPr>
            <w:tcW w:w="7320" w:type="dxa"/>
            <w:tcBorders>
              <w:top w:val="nil"/>
              <w:left w:val="nil"/>
              <w:bottom w:val="nil"/>
              <w:right w:val="nil"/>
            </w:tcBorders>
          </w:tcPr>
          <w:p w14:paraId="79798105" w14:textId="1A24F09C" w:rsidR="00FD2A6F" w:rsidRPr="001433D2" w:rsidRDefault="00FD2A6F" w:rsidP="00F75912">
            <w:pPr>
              <w:rPr>
                <w:i/>
                <w:iCs/>
                <w:sz w:val="20"/>
                <w:szCs w:val="20"/>
              </w:rPr>
            </w:pPr>
            <w:r w:rsidRPr="00AD0AD5">
              <w:rPr>
                <w:sz w:val="20"/>
                <w:szCs w:val="20"/>
              </w:rPr>
              <w:t xml:space="preserve">CLOSED OR MOVE TO STAGE 3 </w:t>
            </w:r>
            <w:r w:rsidRPr="001433D2">
              <w:rPr>
                <w:i/>
                <w:iCs/>
                <w:sz w:val="20"/>
                <w:szCs w:val="20"/>
              </w:rPr>
              <w:t>(within 1</w:t>
            </w:r>
            <w:r w:rsidR="009E0E9D" w:rsidRPr="001433D2">
              <w:rPr>
                <w:i/>
                <w:iCs/>
                <w:sz w:val="20"/>
                <w:szCs w:val="20"/>
              </w:rPr>
              <w:t>5</w:t>
            </w:r>
            <w:r w:rsidRPr="001433D2">
              <w:rPr>
                <w:i/>
                <w:iCs/>
                <w:sz w:val="20"/>
                <w:szCs w:val="20"/>
              </w:rPr>
              <w:t xml:space="preserve"> school days)</w:t>
            </w:r>
          </w:p>
          <w:p w14:paraId="4557A184" w14:textId="77777777" w:rsidR="00FD2A6F" w:rsidRPr="00AD0AD5" w:rsidRDefault="00FD2A6F" w:rsidP="00F75912">
            <w:pPr>
              <w:rPr>
                <w:b/>
                <w:bCs/>
                <w:sz w:val="20"/>
                <w:szCs w:val="20"/>
              </w:rPr>
            </w:pPr>
          </w:p>
        </w:tc>
      </w:tr>
      <w:tr w:rsidR="00FD2A6F" w:rsidRPr="00AD0AD5" w14:paraId="29274D20" w14:textId="77777777" w:rsidTr="00F75912">
        <w:tc>
          <w:tcPr>
            <w:tcW w:w="9016" w:type="dxa"/>
            <w:gridSpan w:val="2"/>
            <w:tcBorders>
              <w:top w:val="nil"/>
              <w:left w:val="nil"/>
              <w:bottom w:val="nil"/>
              <w:right w:val="nil"/>
            </w:tcBorders>
          </w:tcPr>
          <w:p w14:paraId="0ECA381D" w14:textId="77777777" w:rsidR="00FD2A6F" w:rsidRPr="00AD0AD5" w:rsidRDefault="00FD2A6F" w:rsidP="00F75912">
            <w:pPr>
              <w:rPr>
                <w:b/>
                <w:bCs/>
                <w:sz w:val="20"/>
                <w:szCs w:val="20"/>
              </w:rPr>
            </w:pPr>
            <w:r w:rsidRPr="00AD0AD5">
              <w:rPr>
                <w:b/>
                <w:bCs/>
                <w:sz w:val="20"/>
                <w:szCs w:val="20"/>
              </w:rPr>
              <w:t xml:space="preserve">Stage 3 Formal Complaint to Local Governing Body </w:t>
            </w:r>
          </w:p>
          <w:p w14:paraId="7ED76AC0" w14:textId="77777777" w:rsidR="00FD2A6F" w:rsidRPr="00AD0AD5" w:rsidRDefault="00FD2A6F" w:rsidP="00F75912">
            <w:pPr>
              <w:rPr>
                <w:b/>
                <w:bCs/>
                <w:sz w:val="20"/>
                <w:szCs w:val="20"/>
              </w:rPr>
            </w:pPr>
          </w:p>
        </w:tc>
      </w:tr>
      <w:tr w:rsidR="00FD2A6F" w:rsidRPr="00AD0AD5" w14:paraId="2933455D" w14:textId="77777777" w:rsidTr="00F75912">
        <w:tc>
          <w:tcPr>
            <w:tcW w:w="1696" w:type="dxa"/>
            <w:tcBorders>
              <w:top w:val="nil"/>
              <w:left w:val="single" w:sz="4" w:space="0" w:color="auto"/>
              <w:bottom w:val="nil"/>
              <w:right w:val="nil"/>
            </w:tcBorders>
            <w:shd w:val="clear" w:color="auto" w:fill="FFF2CC" w:themeFill="accent4" w:themeFillTint="33"/>
          </w:tcPr>
          <w:p w14:paraId="63C68463" w14:textId="77777777" w:rsidR="00FD2A6F" w:rsidRPr="00AD0AD5" w:rsidRDefault="00FD2A6F" w:rsidP="00F75912">
            <w:pPr>
              <w:rPr>
                <w:b/>
                <w:bCs/>
                <w:sz w:val="20"/>
                <w:szCs w:val="20"/>
              </w:rPr>
            </w:pPr>
          </w:p>
        </w:tc>
        <w:tc>
          <w:tcPr>
            <w:tcW w:w="7320" w:type="dxa"/>
            <w:tcBorders>
              <w:top w:val="nil"/>
              <w:left w:val="nil"/>
              <w:bottom w:val="nil"/>
              <w:right w:val="nil"/>
            </w:tcBorders>
          </w:tcPr>
          <w:p w14:paraId="51D1B9E8" w14:textId="77777777" w:rsidR="00FD2A6F" w:rsidRPr="00AD0AD5" w:rsidRDefault="00FD2A6F" w:rsidP="00F75912">
            <w:pPr>
              <w:rPr>
                <w:sz w:val="20"/>
                <w:szCs w:val="20"/>
              </w:rPr>
            </w:pPr>
            <w:r w:rsidRPr="00AD0AD5">
              <w:rPr>
                <w:sz w:val="20"/>
                <w:szCs w:val="20"/>
              </w:rPr>
              <w:t>Formal complaint received by Chair of Governors in writing (or on complaints form)</w:t>
            </w:r>
          </w:p>
          <w:p w14:paraId="75D5E15B" w14:textId="77777777" w:rsidR="00FD2A6F" w:rsidRPr="00AD0AD5" w:rsidRDefault="00FD2A6F" w:rsidP="00F75912">
            <w:pPr>
              <w:rPr>
                <w:b/>
                <w:bCs/>
                <w:sz w:val="20"/>
                <w:szCs w:val="20"/>
              </w:rPr>
            </w:pPr>
          </w:p>
        </w:tc>
      </w:tr>
      <w:tr w:rsidR="00FD2A6F" w:rsidRPr="00AD0AD5" w14:paraId="1552D4EE" w14:textId="77777777" w:rsidTr="00F75912">
        <w:tc>
          <w:tcPr>
            <w:tcW w:w="1696" w:type="dxa"/>
            <w:tcBorders>
              <w:top w:val="nil"/>
              <w:left w:val="single" w:sz="4" w:space="0" w:color="auto"/>
              <w:bottom w:val="nil"/>
              <w:right w:val="nil"/>
            </w:tcBorders>
            <w:shd w:val="clear" w:color="auto" w:fill="FFF2CC" w:themeFill="accent4" w:themeFillTint="33"/>
          </w:tcPr>
          <w:p w14:paraId="2EF8CA71" w14:textId="77777777" w:rsidR="00FD2A6F" w:rsidRPr="00AD0AD5" w:rsidRDefault="00FD2A6F" w:rsidP="00F75912">
            <w:pPr>
              <w:rPr>
                <w:b/>
                <w:bCs/>
                <w:sz w:val="20"/>
                <w:szCs w:val="20"/>
              </w:rPr>
            </w:pPr>
          </w:p>
        </w:tc>
        <w:tc>
          <w:tcPr>
            <w:tcW w:w="7320" w:type="dxa"/>
            <w:tcBorders>
              <w:top w:val="nil"/>
              <w:left w:val="nil"/>
              <w:bottom w:val="nil"/>
              <w:right w:val="nil"/>
            </w:tcBorders>
          </w:tcPr>
          <w:p w14:paraId="197B19BC" w14:textId="77777777" w:rsidR="00FD2A6F" w:rsidRPr="00AD0AD5" w:rsidRDefault="00FD2A6F" w:rsidP="00F75912">
            <w:pPr>
              <w:rPr>
                <w:sz w:val="20"/>
                <w:szCs w:val="20"/>
              </w:rPr>
            </w:pPr>
            <w:r w:rsidRPr="00AD0AD5">
              <w:rPr>
                <w:sz w:val="20"/>
                <w:szCs w:val="20"/>
              </w:rPr>
              <w:t>Chair of Governors (or suitable governor) investigates.</w:t>
            </w:r>
          </w:p>
          <w:p w14:paraId="2296FC1E" w14:textId="77777777" w:rsidR="00FD2A6F" w:rsidRPr="00AD0AD5" w:rsidRDefault="00FD2A6F" w:rsidP="00F75912">
            <w:pPr>
              <w:rPr>
                <w:b/>
                <w:bCs/>
                <w:sz w:val="20"/>
                <w:szCs w:val="20"/>
              </w:rPr>
            </w:pPr>
          </w:p>
        </w:tc>
      </w:tr>
      <w:tr w:rsidR="00FD2A6F" w:rsidRPr="00AD0AD5" w14:paraId="44415EB8" w14:textId="77777777" w:rsidTr="00F75912">
        <w:tc>
          <w:tcPr>
            <w:tcW w:w="1696" w:type="dxa"/>
            <w:tcBorders>
              <w:top w:val="nil"/>
              <w:left w:val="single" w:sz="4" w:space="0" w:color="auto"/>
              <w:bottom w:val="nil"/>
              <w:right w:val="nil"/>
            </w:tcBorders>
            <w:shd w:val="clear" w:color="auto" w:fill="FFF2CC" w:themeFill="accent4" w:themeFillTint="33"/>
          </w:tcPr>
          <w:p w14:paraId="25BF739F" w14:textId="77777777" w:rsidR="00FD2A6F" w:rsidRPr="00AD0AD5" w:rsidRDefault="00FD2A6F" w:rsidP="00F75912">
            <w:pPr>
              <w:rPr>
                <w:i/>
                <w:iCs/>
                <w:sz w:val="20"/>
                <w:szCs w:val="20"/>
              </w:rPr>
            </w:pPr>
            <w:r w:rsidRPr="00AD0AD5">
              <w:rPr>
                <w:i/>
                <w:iCs/>
                <w:sz w:val="20"/>
                <w:szCs w:val="20"/>
              </w:rPr>
              <w:t>15 days</w:t>
            </w:r>
          </w:p>
          <w:p w14:paraId="3CC36757" w14:textId="77777777" w:rsidR="00FD2A6F" w:rsidRPr="00AD0AD5" w:rsidRDefault="00FD2A6F" w:rsidP="00F75912">
            <w:pPr>
              <w:rPr>
                <w:b/>
                <w:bCs/>
                <w:sz w:val="20"/>
                <w:szCs w:val="20"/>
              </w:rPr>
            </w:pPr>
          </w:p>
        </w:tc>
        <w:tc>
          <w:tcPr>
            <w:tcW w:w="7320" w:type="dxa"/>
            <w:tcBorders>
              <w:top w:val="nil"/>
              <w:left w:val="nil"/>
              <w:bottom w:val="nil"/>
              <w:right w:val="nil"/>
            </w:tcBorders>
          </w:tcPr>
          <w:p w14:paraId="2F604082" w14:textId="0C4CDBE1" w:rsidR="00FD2A6F" w:rsidRPr="00AD0AD5" w:rsidRDefault="00FD2A6F" w:rsidP="00F75912">
            <w:pPr>
              <w:rPr>
                <w:sz w:val="20"/>
                <w:szCs w:val="20"/>
              </w:rPr>
            </w:pPr>
            <w:r w:rsidRPr="00AD0AD5">
              <w:rPr>
                <w:sz w:val="20"/>
                <w:szCs w:val="20"/>
              </w:rPr>
              <w:t xml:space="preserve">Chair of Governor (or suitable governor) responds with written outcome </w:t>
            </w:r>
            <w:r w:rsidR="009E0E9D">
              <w:rPr>
                <w:sz w:val="20"/>
                <w:szCs w:val="20"/>
              </w:rPr>
              <w:t>within 15 school days of receipt of formal stage 3 complaint.</w:t>
            </w:r>
          </w:p>
          <w:p w14:paraId="1A979525" w14:textId="77777777" w:rsidR="00FD2A6F" w:rsidRPr="00AD0AD5" w:rsidRDefault="00FD2A6F" w:rsidP="00F75912">
            <w:pPr>
              <w:rPr>
                <w:b/>
                <w:bCs/>
                <w:sz w:val="20"/>
                <w:szCs w:val="20"/>
              </w:rPr>
            </w:pPr>
          </w:p>
        </w:tc>
      </w:tr>
      <w:tr w:rsidR="00FD2A6F" w:rsidRPr="00AD0AD5" w14:paraId="381DB4A6" w14:textId="77777777" w:rsidTr="00F75912">
        <w:tc>
          <w:tcPr>
            <w:tcW w:w="1696" w:type="dxa"/>
            <w:tcBorders>
              <w:top w:val="nil"/>
              <w:left w:val="nil"/>
              <w:bottom w:val="nil"/>
              <w:right w:val="nil"/>
            </w:tcBorders>
            <w:shd w:val="clear" w:color="auto" w:fill="auto"/>
          </w:tcPr>
          <w:p w14:paraId="1ADB8E1D" w14:textId="77777777" w:rsidR="00FD2A6F" w:rsidRPr="00AD0AD5" w:rsidRDefault="00FD2A6F" w:rsidP="00F75912">
            <w:pPr>
              <w:rPr>
                <w:b/>
                <w:bCs/>
                <w:sz w:val="20"/>
                <w:szCs w:val="20"/>
              </w:rPr>
            </w:pPr>
          </w:p>
        </w:tc>
        <w:tc>
          <w:tcPr>
            <w:tcW w:w="7320" w:type="dxa"/>
            <w:tcBorders>
              <w:top w:val="nil"/>
              <w:left w:val="nil"/>
              <w:bottom w:val="nil"/>
              <w:right w:val="nil"/>
            </w:tcBorders>
          </w:tcPr>
          <w:p w14:paraId="73E7BD22" w14:textId="77777777" w:rsidR="00FD2A6F" w:rsidRPr="00AD0AD5" w:rsidRDefault="00FD2A6F" w:rsidP="00F75912">
            <w:pPr>
              <w:rPr>
                <w:i/>
                <w:iCs/>
                <w:sz w:val="20"/>
                <w:szCs w:val="20"/>
              </w:rPr>
            </w:pPr>
            <w:r w:rsidRPr="00AD0AD5">
              <w:rPr>
                <w:sz w:val="20"/>
                <w:szCs w:val="20"/>
              </w:rPr>
              <w:t xml:space="preserve">CLOSED OR MOVE TO STAGE 4 </w:t>
            </w:r>
            <w:r w:rsidRPr="00AD0AD5">
              <w:rPr>
                <w:i/>
                <w:iCs/>
                <w:sz w:val="20"/>
                <w:szCs w:val="20"/>
              </w:rPr>
              <w:t>(within 10 school days)</w:t>
            </w:r>
          </w:p>
          <w:p w14:paraId="1C4FAFF3" w14:textId="77777777" w:rsidR="00FD2A6F" w:rsidRPr="00AD0AD5" w:rsidRDefault="00FD2A6F" w:rsidP="00F75912">
            <w:pPr>
              <w:rPr>
                <w:b/>
                <w:bCs/>
                <w:sz w:val="20"/>
                <w:szCs w:val="20"/>
              </w:rPr>
            </w:pPr>
          </w:p>
        </w:tc>
      </w:tr>
      <w:tr w:rsidR="00FD2A6F" w:rsidRPr="00AD0AD5" w14:paraId="076BC1EB" w14:textId="77777777" w:rsidTr="00F75912">
        <w:tc>
          <w:tcPr>
            <w:tcW w:w="9016" w:type="dxa"/>
            <w:gridSpan w:val="2"/>
            <w:tcBorders>
              <w:top w:val="nil"/>
              <w:left w:val="nil"/>
              <w:bottom w:val="nil"/>
              <w:right w:val="nil"/>
            </w:tcBorders>
          </w:tcPr>
          <w:p w14:paraId="66A8270F" w14:textId="77777777" w:rsidR="00FD2A6F" w:rsidRPr="00AD0AD5" w:rsidRDefault="00FD2A6F" w:rsidP="00F75912">
            <w:pPr>
              <w:rPr>
                <w:b/>
                <w:bCs/>
                <w:sz w:val="20"/>
                <w:szCs w:val="20"/>
              </w:rPr>
            </w:pPr>
            <w:r w:rsidRPr="00AD0AD5">
              <w:rPr>
                <w:b/>
                <w:bCs/>
                <w:sz w:val="20"/>
                <w:szCs w:val="20"/>
              </w:rPr>
              <w:t xml:space="preserve">Stage  4 Formal Complaint Heard at Complaint Hearing Panel </w:t>
            </w:r>
          </w:p>
          <w:p w14:paraId="5BEF53B9" w14:textId="77777777" w:rsidR="00FD2A6F" w:rsidRPr="00AD0AD5" w:rsidRDefault="00FD2A6F" w:rsidP="00F75912">
            <w:pPr>
              <w:rPr>
                <w:b/>
                <w:bCs/>
                <w:sz w:val="20"/>
                <w:szCs w:val="20"/>
              </w:rPr>
            </w:pPr>
          </w:p>
        </w:tc>
      </w:tr>
      <w:tr w:rsidR="00FD2A6F" w:rsidRPr="00AD0AD5" w14:paraId="269A5C51" w14:textId="77777777" w:rsidTr="00F75912">
        <w:tc>
          <w:tcPr>
            <w:tcW w:w="1696" w:type="dxa"/>
            <w:tcBorders>
              <w:top w:val="nil"/>
              <w:left w:val="single" w:sz="4" w:space="0" w:color="auto"/>
              <w:bottom w:val="nil"/>
              <w:right w:val="nil"/>
            </w:tcBorders>
            <w:shd w:val="clear" w:color="auto" w:fill="FFF2CC" w:themeFill="accent4" w:themeFillTint="33"/>
          </w:tcPr>
          <w:p w14:paraId="4BFB0274" w14:textId="77777777" w:rsidR="00FD2A6F" w:rsidRPr="00AD0AD5" w:rsidRDefault="00FD2A6F" w:rsidP="00F75912">
            <w:pPr>
              <w:rPr>
                <w:b/>
                <w:bCs/>
                <w:sz w:val="20"/>
                <w:szCs w:val="20"/>
              </w:rPr>
            </w:pPr>
          </w:p>
        </w:tc>
        <w:tc>
          <w:tcPr>
            <w:tcW w:w="7320" w:type="dxa"/>
            <w:tcBorders>
              <w:top w:val="nil"/>
              <w:left w:val="nil"/>
              <w:bottom w:val="nil"/>
              <w:right w:val="nil"/>
            </w:tcBorders>
          </w:tcPr>
          <w:p w14:paraId="7799EAD0" w14:textId="77777777" w:rsidR="00FD2A6F" w:rsidRPr="00AD0AD5" w:rsidRDefault="00FD2A6F" w:rsidP="00F75912">
            <w:pPr>
              <w:rPr>
                <w:sz w:val="20"/>
                <w:szCs w:val="20"/>
              </w:rPr>
            </w:pPr>
            <w:r w:rsidRPr="00AD0AD5">
              <w:rPr>
                <w:sz w:val="20"/>
                <w:szCs w:val="20"/>
              </w:rPr>
              <w:t xml:space="preserve">Request for formal Complaint Hearing Panel received by Clerk in writing.  </w:t>
            </w:r>
          </w:p>
          <w:p w14:paraId="66D2231F" w14:textId="77777777" w:rsidR="00FD2A6F" w:rsidRPr="00AD0AD5" w:rsidRDefault="00FD2A6F" w:rsidP="00F75912">
            <w:pPr>
              <w:rPr>
                <w:b/>
                <w:bCs/>
                <w:sz w:val="20"/>
                <w:szCs w:val="20"/>
              </w:rPr>
            </w:pPr>
          </w:p>
        </w:tc>
      </w:tr>
      <w:tr w:rsidR="00FD2A6F" w:rsidRPr="00AD0AD5" w14:paraId="3EAA6133" w14:textId="77777777" w:rsidTr="00F75912">
        <w:tc>
          <w:tcPr>
            <w:tcW w:w="1696" w:type="dxa"/>
            <w:tcBorders>
              <w:top w:val="nil"/>
              <w:left w:val="single" w:sz="4" w:space="0" w:color="auto"/>
              <w:bottom w:val="nil"/>
              <w:right w:val="nil"/>
            </w:tcBorders>
            <w:shd w:val="clear" w:color="auto" w:fill="FFF2CC" w:themeFill="accent4" w:themeFillTint="33"/>
          </w:tcPr>
          <w:p w14:paraId="75406D6F" w14:textId="77777777" w:rsidR="00FD2A6F" w:rsidRPr="00AD0AD5" w:rsidRDefault="00FD2A6F" w:rsidP="00F75912">
            <w:pPr>
              <w:rPr>
                <w:i/>
                <w:iCs/>
                <w:sz w:val="20"/>
                <w:szCs w:val="20"/>
              </w:rPr>
            </w:pPr>
            <w:r w:rsidRPr="00AD0AD5">
              <w:rPr>
                <w:i/>
                <w:iCs/>
                <w:sz w:val="20"/>
                <w:szCs w:val="20"/>
              </w:rPr>
              <w:t>25 days</w:t>
            </w:r>
          </w:p>
          <w:p w14:paraId="43B31F6E" w14:textId="77777777" w:rsidR="00FD2A6F" w:rsidRPr="00AD0AD5" w:rsidRDefault="00FD2A6F" w:rsidP="00F75912">
            <w:pPr>
              <w:rPr>
                <w:b/>
                <w:bCs/>
                <w:sz w:val="20"/>
                <w:szCs w:val="20"/>
              </w:rPr>
            </w:pPr>
          </w:p>
        </w:tc>
        <w:tc>
          <w:tcPr>
            <w:tcW w:w="7320" w:type="dxa"/>
            <w:tcBorders>
              <w:top w:val="nil"/>
              <w:left w:val="nil"/>
              <w:bottom w:val="nil"/>
              <w:right w:val="nil"/>
            </w:tcBorders>
          </w:tcPr>
          <w:p w14:paraId="49C98C36" w14:textId="5D27F414" w:rsidR="00FD2A6F" w:rsidRPr="00AD0AD5" w:rsidRDefault="00FD2A6F" w:rsidP="00F75912">
            <w:pPr>
              <w:rPr>
                <w:sz w:val="20"/>
                <w:szCs w:val="20"/>
              </w:rPr>
            </w:pPr>
            <w:r w:rsidRPr="00AD0AD5">
              <w:rPr>
                <w:sz w:val="20"/>
                <w:szCs w:val="20"/>
              </w:rPr>
              <w:t>Clerk to acknowledge rece</w:t>
            </w:r>
            <w:r w:rsidR="009E0E9D">
              <w:rPr>
                <w:sz w:val="20"/>
                <w:szCs w:val="20"/>
              </w:rPr>
              <w:t xml:space="preserve">ipt within 5 school days </w:t>
            </w:r>
            <w:r w:rsidRPr="00AD0AD5">
              <w:rPr>
                <w:sz w:val="20"/>
                <w:szCs w:val="20"/>
              </w:rPr>
              <w:t>and advise of deadline date (25 school days) and offering three potential dates for panel.</w:t>
            </w:r>
          </w:p>
          <w:p w14:paraId="5414D7DF" w14:textId="77777777" w:rsidR="00FD2A6F" w:rsidRPr="00AD0AD5" w:rsidRDefault="00FD2A6F" w:rsidP="00F75912">
            <w:pPr>
              <w:rPr>
                <w:sz w:val="20"/>
                <w:szCs w:val="20"/>
              </w:rPr>
            </w:pPr>
          </w:p>
        </w:tc>
      </w:tr>
      <w:tr w:rsidR="00FD2A6F" w:rsidRPr="00AD0AD5" w14:paraId="1E6F0E83" w14:textId="77777777" w:rsidTr="00F75912">
        <w:tc>
          <w:tcPr>
            <w:tcW w:w="1696" w:type="dxa"/>
            <w:tcBorders>
              <w:top w:val="nil"/>
              <w:left w:val="single" w:sz="4" w:space="0" w:color="auto"/>
              <w:bottom w:val="nil"/>
              <w:right w:val="nil"/>
            </w:tcBorders>
            <w:shd w:val="clear" w:color="auto" w:fill="FFF2CC" w:themeFill="accent4" w:themeFillTint="33"/>
          </w:tcPr>
          <w:p w14:paraId="295FBD8A" w14:textId="77777777" w:rsidR="00FD2A6F" w:rsidRPr="00AD0AD5" w:rsidRDefault="00FD2A6F" w:rsidP="00F75912">
            <w:pPr>
              <w:rPr>
                <w:b/>
                <w:bCs/>
                <w:sz w:val="20"/>
                <w:szCs w:val="20"/>
              </w:rPr>
            </w:pPr>
          </w:p>
        </w:tc>
        <w:tc>
          <w:tcPr>
            <w:tcW w:w="7320" w:type="dxa"/>
            <w:tcBorders>
              <w:top w:val="nil"/>
              <w:left w:val="nil"/>
              <w:bottom w:val="nil"/>
              <w:right w:val="nil"/>
            </w:tcBorders>
          </w:tcPr>
          <w:p w14:paraId="58F73312" w14:textId="77777777" w:rsidR="00FD2A6F" w:rsidRPr="00AD0AD5" w:rsidRDefault="00FD2A6F" w:rsidP="00F75912">
            <w:pPr>
              <w:rPr>
                <w:b/>
                <w:bCs/>
                <w:sz w:val="20"/>
                <w:szCs w:val="20"/>
              </w:rPr>
            </w:pPr>
          </w:p>
        </w:tc>
      </w:tr>
      <w:tr w:rsidR="00FD2A6F" w:rsidRPr="00AD0AD5" w14:paraId="2F9878E8" w14:textId="77777777" w:rsidTr="00F75912">
        <w:tc>
          <w:tcPr>
            <w:tcW w:w="1696" w:type="dxa"/>
            <w:tcBorders>
              <w:top w:val="nil"/>
              <w:left w:val="single" w:sz="4" w:space="0" w:color="auto"/>
              <w:bottom w:val="nil"/>
              <w:right w:val="nil"/>
            </w:tcBorders>
            <w:shd w:val="clear" w:color="auto" w:fill="FFF2CC" w:themeFill="accent4" w:themeFillTint="33"/>
          </w:tcPr>
          <w:p w14:paraId="258C6A51" w14:textId="77777777" w:rsidR="00FD2A6F" w:rsidRPr="00AD0AD5" w:rsidRDefault="00FD2A6F" w:rsidP="00F75912">
            <w:pPr>
              <w:rPr>
                <w:b/>
                <w:bCs/>
                <w:sz w:val="20"/>
                <w:szCs w:val="20"/>
              </w:rPr>
            </w:pPr>
          </w:p>
        </w:tc>
        <w:tc>
          <w:tcPr>
            <w:tcW w:w="7320" w:type="dxa"/>
            <w:tcBorders>
              <w:top w:val="nil"/>
              <w:left w:val="nil"/>
              <w:bottom w:val="nil"/>
              <w:right w:val="nil"/>
            </w:tcBorders>
          </w:tcPr>
          <w:p w14:paraId="16D77E25" w14:textId="5BF5AF1F" w:rsidR="00FD2A6F" w:rsidRPr="00AD0AD5" w:rsidRDefault="00FD2A6F" w:rsidP="00F75912">
            <w:pPr>
              <w:rPr>
                <w:sz w:val="20"/>
                <w:szCs w:val="20"/>
              </w:rPr>
            </w:pPr>
            <w:r w:rsidRPr="00AD0AD5">
              <w:rPr>
                <w:sz w:val="20"/>
                <w:szCs w:val="20"/>
              </w:rPr>
              <w:t>Clerk confirms the agreed date, time and venue and requests copies of any further written materials (10</w:t>
            </w:r>
            <w:r w:rsidR="00811C1D">
              <w:rPr>
                <w:sz w:val="20"/>
                <w:szCs w:val="20"/>
              </w:rPr>
              <w:t xml:space="preserve"> school</w:t>
            </w:r>
            <w:r w:rsidRPr="00AD0AD5">
              <w:rPr>
                <w:sz w:val="20"/>
                <w:szCs w:val="20"/>
              </w:rPr>
              <w:t xml:space="preserve"> days before panel date)</w:t>
            </w:r>
          </w:p>
          <w:p w14:paraId="640F0750" w14:textId="77777777" w:rsidR="00FD2A6F" w:rsidRPr="00AD0AD5" w:rsidRDefault="00FD2A6F" w:rsidP="00F75912">
            <w:pPr>
              <w:rPr>
                <w:sz w:val="20"/>
                <w:szCs w:val="20"/>
              </w:rPr>
            </w:pPr>
          </w:p>
        </w:tc>
      </w:tr>
      <w:tr w:rsidR="00FD2A6F" w:rsidRPr="00AD0AD5" w14:paraId="16627393" w14:textId="77777777" w:rsidTr="00F75912">
        <w:tc>
          <w:tcPr>
            <w:tcW w:w="1696" w:type="dxa"/>
            <w:tcBorders>
              <w:top w:val="nil"/>
              <w:left w:val="single" w:sz="4" w:space="0" w:color="auto"/>
              <w:bottom w:val="nil"/>
              <w:right w:val="nil"/>
            </w:tcBorders>
            <w:shd w:val="clear" w:color="auto" w:fill="FFF2CC" w:themeFill="accent4" w:themeFillTint="33"/>
          </w:tcPr>
          <w:p w14:paraId="076324E4" w14:textId="77777777" w:rsidR="00FD2A6F" w:rsidRPr="00AD0AD5" w:rsidRDefault="00FD2A6F" w:rsidP="00F75912">
            <w:pPr>
              <w:rPr>
                <w:b/>
                <w:bCs/>
                <w:sz w:val="20"/>
                <w:szCs w:val="20"/>
              </w:rPr>
            </w:pPr>
          </w:p>
        </w:tc>
        <w:tc>
          <w:tcPr>
            <w:tcW w:w="7320" w:type="dxa"/>
            <w:tcBorders>
              <w:top w:val="nil"/>
              <w:left w:val="nil"/>
              <w:bottom w:val="nil"/>
              <w:right w:val="nil"/>
            </w:tcBorders>
          </w:tcPr>
          <w:p w14:paraId="018AF2AF" w14:textId="767E3E12" w:rsidR="00FD2A6F" w:rsidRPr="00AD0AD5" w:rsidRDefault="00FD2A6F" w:rsidP="00F75912">
            <w:pPr>
              <w:rPr>
                <w:sz w:val="20"/>
                <w:szCs w:val="20"/>
              </w:rPr>
            </w:pPr>
            <w:r w:rsidRPr="00AD0AD5">
              <w:rPr>
                <w:sz w:val="20"/>
                <w:szCs w:val="20"/>
              </w:rPr>
              <w:t xml:space="preserve">Complainant &amp; Complaint Investigator provide details of any witnesses attending to the Clerk. Clerk ensures written materials presented submitted are sent to all parties (5 </w:t>
            </w:r>
            <w:r w:rsidR="00811C1D">
              <w:rPr>
                <w:sz w:val="20"/>
                <w:szCs w:val="20"/>
              </w:rPr>
              <w:t xml:space="preserve">school </w:t>
            </w:r>
            <w:r w:rsidRPr="00AD0AD5">
              <w:rPr>
                <w:sz w:val="20"/>
                <w:szCs w:val="20"/>
              </w:rPr>
              <w:t>days before panel date)</w:t>
            </w:r>
          </w:p>
          <w:p w14:paraId="4A8CCB5C" w14:textId="77777777" w:rsidR="00FD2A6F" w:rsidRPr="00AD0AD5" w:rsidRDefault="00FD2A6F" w:rsidP="00F75912">
            <w:pPr>
              <w:rPr>
                <w:sz w:val="20"/>
                <w:szCs w:val="20"/>
              </w:rPr>
            </w:pPr>
          </w:p>
        </w:tc>
      </w:tr>
      <w:tr w:rsidR="00FD2A6F" w:rsidRPr="00AD0AD5" w14:paraId="26082705" w14:textId="77777777" w:rsidTr="00F75912">
        <w:tc>
          <w:tcPr>
            <w:tcW w:w="1696" w:type="dxa"/>
            <w:tcBorders>
              <w:top w:val="nil"/>
              <w:left w:val="single" w:sz="4" w:space="0" w:color="auto"/>
              <w:bottom w:val="nil"/>
              <w:right w:val="nil"/>
            </w:tcBorders>
            <w:shd w:val="clear" w:color="auto" w:fill="FFF2CC" w:themeFill="accent4" w:themeFillTint="33"/>
          </w:tcPr>
          <w:p w14:paraId="59F8839A" w14:textId="77777777" w:rsidR="00FD2A6F" w:rsidRPr="00AD0AD5" w:rsidRDefault="00FD2A6F" w:rsidP="00F75912">
            <w:pPr>
              <w:rPr>
                <w:b/>
                <w:bCs/>
                <w:sz w:val="20"/>
                <w:szCs w:val="20"/>
              </w:rPr>
            </w:pPr>
          </w:p>
        </w:tc>
        <w:tc>
          <w:tcPr>
            <w:tcW w:w="7320" w:type="dxa"/>
            <w:tcBorders>
              <w:top w:val="nil"/>
              <w:left w:val="nil"/>
              <w:bottom w:val="nil"/>
              <w:right w:val="nil"/>
            </w:tcBorders>
          </w:tcPr>
          <w:p w14:paraId="2DDD8370" w14:textId="77777777" w:rsidR="00FD2A6F" w:rsidRPr="00AD0AD5" w:rsidRDefault="00FD2A6F" w:rsidP="00F75912">
            <w:pPr>
              <w:rPr>
                <w:sz w:val="20"/>
                <w:szCs w:val="20"/>
              </w:rPr>
            </w:pPr>
            <w:r w:rsidRPr="00AD0AD5">
              <w:rPr>
                <w:sz w:val="20"/>
                <w:szCs w:val="20"/>
              </w:rPr>
              <w:t xml:space="preserve">Panel date </w:t>
            </w:r>
            <w:r w:rsidRPr="00AD0AD5">
              <w:rPr>
                <w:b/>
                <w:bCs/>
                <w:i/>
                <w:iCs/>
                <w:sz w:val="20"/>
                <w:szCs w:val="20"/>
              </w:rPr>
              <w:t>(if no date agreed will proceed with written submissions only)</w:t>
            </w:r>
          </w:p>
        </w:tc>
      </w:tr>
      <w:tr w:rsidR="00FD2A6F" w:rsidRPr="00AD0AD5" w14:paraId="10EB7128" w14:textId="77777777" w:rsidTr="00F75912">
        <w:tc>
          <w:tcPr>
            <w:tcW w:w="1696" w:type="dxa"/>
            <w:tcBorders>
              <w:top w:val="nil"/>
              <w:left w:val="nil"/>
              <w:bottom w:val="nil"/>
              <w:right w:val="nil"/>
            </w:tcBorders>
            <w:shd w:val="clear" w:color="auto" w:fill="auto"/>
          </w:tcPr>
          <w:p w14:paraId="21CDC1A9" w14:textId="77777777" w:rsidR="00FD2A6F" w:rsidRPr="00AD0AD5" w:rsidRDefault="00FD2A6F" w:rsidP="00F75912">
            <w:pPr>
              <w:rPr>
                <w:b/>
                <w:bCs/>
                <w:sz w:val="20"/>
                <w:szCs w:val="20"/>
              </w:rPr>
            </w:pPr>
          </w:p>
        </w:tc>
        <w:tc>
          <w:tcPr>
            <w:tcW w:w="7320" w:type="dxa"/>
            <w:tcBorders>
              <w:top w:val="nil"/>
              <w:left w:val="nil"/>
              <w:bottom w:val="nil"/>
              <w:right w:val="nil"/>
            </w:tcBorders>
          </w:tcPr>
          <w:p w14:paraId="6D8B37E0" w14:textId="77777777" w:rsidR="00FD2A6F" w:rsidRPr="00AD0AD5" w:rsidRDefault="00FD2A6F" w:rsidP="00F75912">
            <w:pPr>
              <w:rPr>
                <w:sz w:val="20"/>
                <w:szCs w:val="20"/>
              </w:rPr>
            </w:pPr>
          </w:p>
        </w:tc>
      </w:tr>
      <w:tr w:rsidR="00FD2A6F" w:rsidRPr="00AD0AD5" w14:paraId="7C0A06AC" w14:textId="77777777" w:rsidTr="00F75912">
        <w:tc>
          <w:tcPr>
            <w:tcW w:w="1696" w:type="dxa"/>
            <w:tcBorders>
              <w:top w:val="nil"/>
              <w:left w:val="single" w:sz="4" w:space="0" w:color="auto"/>
              <w:bottom w:val="nil"/>
              <w:right w:val="nil"/>
            </w:tcBorders>
            <w:shd w:val="clear" w:color="auto" w:fill="FFF2CC" w:themeFill="accent4" w:themeFillTint="33"/>
          </w:tcPr>
          <w:p w14:paraId="3360CAD9" w14:textId="77777777" w:rsidR="00FD2A6F" w:rsidRPr="00AD0AD5" w:rsidRDefault="00FD2A6F" w:rsidP="00F75912">
            <w:pPr>
              <w:rPr>
                <w:sz w:val="20"/>
                <w:szCs w:val="20"/>
              </w:rPr>
            </w:pPr>
            <w:r w:rsidRPr="00AD0AD5">
              <w:rPr>
                <w:sz w:val="20"/>
                <w:szCs w:val="20"/>
              </w:rPr>
              <w:t>15 days</w:t>
            </w:r>
          </w:p>
        </w:tc>
        <w:tc>
          <w:tcPr>
            <w:tcW w:w="7320" w:type="dxa"/>
            <w:tcBorders>
              <w:top w:val="nil"/>
              <w:left w:val="nil"/>
              <w:bottom w:val="nil"/>
              <w:right w:val="nil"/>
            </w:tcBorders>
          </w:tcPr>
          <w:p w14:paraId="2352ACF8" w14:textId="0A0F00D4" w:rsidR="00FD2A6F" w:rsidRPr="00AD0AD5" w:rsidRDefault="00FD2A6F" w:rsidP="00F75912">
            <w:pPr>
              <w:rPr>
                <w:sz w:val="20"/>
                <w:szCs w:val="20"/>
              </w:rPr>
            </w:pPr>
            <w:r w:rsidRPr="00AD0AD5">
              <w:rPr>
                <w:sz w:val="20"/>
                <w:szCs w:val="20"/>
              </w:rPr>
              <w:t>Chair of Panel responds to all parties with written outcome</w:t>
            </w:r>
            <w:r w:rsidR="00811C1D">
              <w:rPr>
                <w:sz w:val="20"/>
                <w:szCs w:val="20"/>
              </w:rPr>
              <w:t xml:space="preserve"> within 15 school days.</w:t>
            </w:r>
          </w:p>
          <w:p w14:paraId="35C25A2B" w14:textId="77777777" w:rsidR="00FD2A6F" w:rsidRPr="00AD0AD5" w:rsidRDefault="00FD2A6F" w:rsidP="00F75912">
            <w:pPr>
              <w:rPr>
                <w:sz w:val="20"/>
                <w:szCs w:val="20"/>
              </w:rPr>
            </w:pPr>
          </w:p>
        </w:tc>
      </w:tr>
      <w:tr w:rsidR="00FD2A6F" w:rsidRPr="00AD0AD5" w14:paraId="1652C7B8" w14:textId="77777777" w:rsidTr="00F75912">
        <w:tc>
          <w:tcPr>
            <w:tcW w:w="1696" w:type="dxa"/>
            <w:tcBorders>
              <w:top w:val="nil"/>
              <w:left w:val="nil"/>
              <w:bottom w:val="nil"/>
              <w:right w:val="nil"/>
            </w:tcBorders>
            <w:shd w:val="clear" w:color="auto" w:fill="auto"/>
          </w:tcPr>
          <w:p w14:paraId="27AEF9A2" w14:textId="77777777" w:rsidR="00FD2A6F" w:rsidRPr="00AD0AD5" w:rsidRDefault="00FD2A6F" w:rsidP="00F75912">
            <w:pPr>
              <w:rPr>
                <w:sz w:val="20"/>
                <w:szCs w:val="20"/>
              </w:rPr>
            </w:pPr>
          </w:p>
        </w:tc>
        <w:tc>
          <w:tcPr>
            <w:tcW w:w="7320" w:type="dxa"/>
            <w:tcBorders>
              <w:top w:val="nil"/>
              <w:left w:val="nil"/>
              <w:bottom w:val="nil"/>
              <w:right w:val="nil"/>
            </w:tcBorders>
          </w:tcPr>
          <w:p w14:paraId="7EAB8D25" w14:textId="77777777" w:rsidR="00FD2A6F" w:rsidRPr="00AD0AD5" w:rsidRDefault="00FD2A6F" w:rsidP="00F75912">
            <w:pPr>
              <w:rPr>
                <w:i/>
                <w:iCs/>
                <w:sz w:val="20"/>
                <w:szCs w:val="20"/>
              </w:rPr>
            </w:pPr>
            <w:r w:rsidRPr="00AD0AD5">
              <w:rPr>
                <w:sz w:val="20"/>
                <w:szCs w:val="20"/>
              </w:rPr>
              <w:t xml:space="preserve">CLOSED OR MOVE TO STAGE 5 </w:t>
            </w:r>
            <w:r w:rsidRPr="00AD0AD5">
              <w:rPr>
                <w:i/>
                <w:iCs/>
                <w:sz w:val="20"/>
                <w:szCs w:val="20"/>
              </w:rPr>
              <w:t>(within 10 school days)</w:t>
            </w:r>
          </w:p>
        </w:tc>
      </w:tr>
      <w:tr w:rsidR="00FD2A6F" w:rsidRPr="00AD0AD5" w14:paraId="46A3D323" w14:textId="77777777" w:rsidTr="00F75912">
        <w:tc>
          <w:tcPr>
            <w:tcW w:w="9016" w:type="dxa"/>
            <w:gridSpan w:val="2"/>
            <w:tcBorders>
              <w:top w:val="nil"/>
              <w:left w:val="nil"/>
              <w:bottom w:val="nil"/>
              <w:right w:val="nil"/>
            </w:tcBorders>
          </w:tcPr>
          <w:p w14:paraId="00C49A51" w14:textId="77777777" w:rsidR="00FD2A6F" w:rsidRPr="00AD0AD5" w:rsidRDefault="00FD2A6F" w:rsidP="00F75912">
            <w:pPr>
              <w:rPr>
                <w:b/>
                <w:bCs/>
                <w:sz w:val="20"/>
                <w:szCs w:val="20"/>
              </w:rPr>
            </w:pPr>
            <w:r w:rsidRPr="00AD0AD5">
              <w:rPr>
                <w:b/>
                <w:bCs/>
                <w:sz w:val="20"/>
                <w:szCs w:val="20"/>
              </w:rPr>
              <w:t xml:space="preserve">Stage 5 Submission to CEO, Hamwic Education Trust </w:t>
            </w:r>
          </w:p>
          <w:p w14:paraId="1160B8F2" w14:textId="77777777" w:rsidR="00FD2A6F" w:rsidRPr="00AD0AD5" w:rsidRDefault="00FD2A6F" w:rsidP="00F75912">
            <w:pPr>
              <w:rPr>
                <w:b/>
                <w:bCs/>
                <w:sz w:val="20"/>
                <w:szCs w:val="20"/>
              </w:rPr>
            </w:pPr>
          </w:p>
        </w:tc>
      </w:tr>
      <w:tr w:rsidR="00FD2A6F" w:rsidRPr="00AD0AD5" w14:paraId="018ACE0C" w14:textId="77777777" w:rsidTr="00F75912">
        <w:tc>
          <w:tcPr>
            <w:tcW w:w="1696" w:type="dxa"/>
            <w:tcBorders>
              <w:top w:val="nil"/>
              <w:left w:val="single" w:sz="4" w:space="0" w:color="auto"/>
              <w:bottom w:val="nil"/>
              <w:right w:val="nil"/>
            </w:tcBorders>
            <w:shd w:val="clear" w:color="auto" w:fill="FFF2CC" w:themeFill="accent4" w:themeFillTint="33"/>
          </w:tcPr>
          <w:p w14:paraId="15E7C60A" w14:textId="77777777" w:rsidR="00FD2A6F" w:rsidRPr="00AD0AD5" w:rsidRDefault="00FD2A6F" w:rsidP="00F75912">
            <w:pPr>
              <w:rPr>
                <w:b/>
                <w:bCs/>
                <w:sz w:val="20"/>
                <w:szCs w:val="20"/>
              </w:rPr>
            </w:pPr>
          </w:p>
        </w:tc>
        <w:tc>
          <w:tcPr>
            <w:tcW w:w="7320" w:type="dxa"/>
            <w:tcBorders>
              <w:top w:val="nil"/>
              <w:left w:val="nil"/>
              <w:bottom w:val="nil"/>
              <w:right w:val="nil"/>
            </w:tcBorders>
          </w:tcPr>
          <w:p w14:paraId="77A52108" w14:textId="77777777" w:rsidR="00FD2A6F" w:rsidRPr="00AD0AD5" w:rsidRDefault="00FD2A6F" w:rsidP="00F75912">
            <w:pPr>
              <w:rPr>
                <w:sz w:val="20"/>
                <w:szCs w:val="20"/>
              </w:rPr>
            </w:pPr>
            <w:r w:rsidRPr="00AD0AD5">
              <w:rPr>
                <w:sz w:val="20"/>
                <w:szCs w:val="20"/>
              </w:rPr>
              <w:t>Formal complaint received by school leader in writing (or on complaints form)</w:t>
            </w:r>
          </w:p>
          <w:p w14:paraId="14F120FA" w14:textId="77777777" w:rsidR="00FD2A6F" w:rsidRPr="00AD0AD5" w:rsidRDefault="00FD2A6F" w:rsidP="00F75912">
            <w:pPr>
              <w:rPr>
                <w:b/>
                <w:bCs/>
                <w:sz w:val="20"/>
                <w:szCs w:val="20"/>
              </w:rPr>
            </w:pPr>
          </w:p>
        </w:tc>
      </w:tr>
      <w:tr w:rsidR="00FD2A6F" w:rsidRPr="00AD0AD5" w14:paraId="1753D42B" w14:textId="77777777" w:rsidTr="00F75912">
        <w:tc>
          <w:tcPr>
            <w:tcW w:w="1696" w:type="dxa"/>
            <w:tcBorders>
              <w:top w:val="nil"/>
              <w:left w:val="single" w:sz="4" w:space="0" w:color="auto"/>
              <w:bottom w:val="nil"/>
              <w:right w:val="nil"/>
            </w:tcBorders>
            <w:shd w:val="clear" w:color="auto" w:fill="FFF2CC" w:themeFill="accent4" w:themeFillTint="33"/>
          </w:tcPr>
          <w:p w14:paraId="0F2247D5" w14:textId="77777777" w:rsidR="00FD2A6F" w:rsidRPr="00AD0AD5" w:rsidRDefault="00FD2A6F" w:rsidP="00F75912">
            <w:pPr>
              <w:rPr>
                <w:b/>
                <w:bCs/>
                <w:sz w:val="20"/>
                <w:szCs w:val="20"/>
              </w:rPr>
            </w:pPr>
          </w:p>
        </w:tc>
        <w:tc>
          <w:tcPr>
            <w:tcW w:w="7320" w:type="dxa"/>
            <w:tcBorders>
              <w:top w:val="nil"/>
              <w:left w:val="nil"/>
              <w:bottom w:val="nil"/>
              <w:right w:val="nil"/>
            </w:tcBorders>
          </w:tcPr>
          <w:p w14:paraId="312A6A4E" w14:textId="03EAF2E0" w:rsidR="00FD2A6F" w:rsidRPr="00AD0AD5" w:rsidRDefault="00FD2A6F" w:rsidP="00F75912">
            <w:pPr>
              <w:rPr>
                <w:sz w:val="20"/>
                <w:szCs w:val="20"/>
              </w:rPr>
            </w:pPr>
            <w:r>
              <w:rPr>
                <w:sz w:val="20"/>
                <w:szCs w:val="20"/>
              </w:rPr>
              <w:t xml:space="preserve">CEO </w:t>
            </w:r>
            <w:r w:rsidRPr="00AD0AD5">
              <w:rPr>
                <w:sz w:val="20"/>
                <w:szCs w:val="20"/>
              </w:rPr>
              <w:t>acknowledges receipt</w:t>
            </w:r>
            <w:r w:rsidR="00811C1D">
              <w:rPr>
                <w:sz w:val="20"/>
                <w:szCs w:val="20"/>
              </w:rPr>
              <w:t xml:space="preserve"> within 5 school days.</w:t>
            </w:r>
          </w:p>
          <w:p w14:paraId="433D0774" w14:textId="77777777" w:rsidR="00FD2A6F" w:rsidRPr="00AD0AD5" w:rsidRDefault="00FD2A6F" w:rsidP="00F75912">
            <w:pPr>
              <w:rPr>
                <w:b/>
                <w:bCs/>
                <w:sz w:val="20"/>
                <w:szCs w:val="20"/>
              </w:rPr>
            </w:pPr>
          </w:p>
        </w:tc>
      </w:tr>
      <w:tr w:rsidR="00FD2A6F" w:rsidRPr="00AD0AD5" w14:paraId="3BF37EE9" w14:textId="77777777" w:rsidTr="00F75912">
        <w:tc>
          <w:tcPr>
            <w:tcW w:w="1696" w:type="dxa"/>
            <w:tcBorders>
              <w:top w:val="nil"/>
              <w:left w:val="single" w:sz="4" w:space="0" w:color="auto"/>
              <w:bottom w:val="nil"/>
              <w:right w:val="nil"/>
            </w:tcBorders>
            <w:shd w:val="clear" w:color="auto" w:fill="FFF2CC" w:themeFill="accent4" w:themeFillTint="33"/>
          </w:tcPr>
          <w:p w14:paraId="05FF4619" w14:textId="77777777" w:rsidR="00FD2A6F" w:rsidRPr="00AD0AD5" w:rsidRDefault="00FD2A6F" w:rsidP="00F75912">
            <w:pPr>
              <w:rPr>
                <w:i/>
                <w:iCs/>
                <w:sz w:val="20"/>
                <w:szCs w:val="20"/>
              </w:rPr>
            </w:pPr>
            <w:r w:rsidRPr="00AD0AD5">
              <w:rPr>
                <w:i/>
                <w:iCs/>
                <w:sz w:val="20"/>
                <w:szCs w:val="20"/>
              </w:rPr>
              <w:t>15 days</w:t>
            </w:r>
          </w:p>
          <w:p w14:paraId="2D30E3B5" w14:textId="77777777" w:rsidR="00FD2A6F" w:rsidRPr="00AD0AD5" w:rsidRDefault="00FD2A6F" w:rsidP="00F75912">
            <w:pPr>
              <w:rPr>
                <w:b/>
                <w:bCs/>
                <w:sz w:val="20"/>
                <w:szCs w:val="20"/>
              </w:rPr>
            </w:pPr>
          </w:p>
        </w:tc>
        <w:tc>
          <w:tcPr>
            <w:tcW w:w="7320" w:type="dxa"/>
            <w:tcBorders>
              <w:top w:val="nil"/>
              <w:left w:val="nil"/>
              <w:bottom w:val="nil"/>
              <w:right w:val="nil"/>
            </w:tcBorders>
          </w:tcPr>
          <w:p w14:paraId="479C5A30" w14:textId="3C76CCD6" w:rsidR="00FD2A6F" w:rsidRPr="00AD0AD5" w:rsidRDefault="00FD2A6F" w:rsidP="00F75912">
            <w:pPr>
              <w:rPr>
                <w:sz w:val="20"/>
                <w:szCs w:val="20"/>
              </w:rPr>
            </w:pPr>
            <w:r>
              <w:rPr>
                <w:sz w:val="20"/>
                <w:szCs w:val="20"/>
              </w:rPr>
              <w:t>CEO</w:t>
            </w:r>
            <w:r w:rsidRPr="00AD0AD5">
              <w:rPr>
                <w:sz w:val="20"/>
                <w:szCs w:val="20"/>
              </w:rPr>
              <w:t xml:space="preserve"> responds with written outcome </w:t>
            </w:r>
            <w:r w:rsidR="00811C1D">
              <w:rPr>
                <w:sz w:val="20"/>
                <w:szCs w:val="20"/>
              </w:rPr>
              <w:t>within 15 school days.</w:t>
            </w:r>
          </w:p>
          <w:p w14:paraId="543CCF8F" w14:textId="77777777" w:rsidR="00FD2A6F" w:rsidRPr="00AD0AD5" w:rsidRDefault="00FD2A6F" w:rsidP="00F75912">
            <w:pPr>
              <w:rPr>
                <w:b/>
                <w:bCs/>
                <w:sz w:val="20"/>
                <w:szCs w:val="20"/>
              </w:rPr>
            </w:pPr>
          </w:p>
        </w:tc>
      </w:tr>
      <w:tr w:rsidR="00FD2A6F" w:rsidRPr="00AD0AD5" w14:paraId="1BBFACB3" w14:textId="77777777" w:rsidTr="00F75912">
        <w:tc>
          <w:tcPr>
            <w:tcW w:w="1696" w:type="dxa"/>
            <w:tcBorders>
              <w:top w:val="nil"/>
              <w:left w:val="nil"/>
              <w:bottom w:val="nil"/>
              <w:right w:val="nil"/>
            </w:tcBorders>
            <w:shd w:val="clear" w:color="auto" w:fill="auto"/>
          </w:tcPr>
          <w:p w14:paraId="075881F2" w14:textId="77777777" w:rsidR="00FD2A6F" w:rsidRPr="00AD0AD5" w:rsidRDefault="00FD2A6F" w:rsidP="00F75912">
            <w:pPr>
              <w:rPr>
                <w:b/>
                <w:bCs/>
                <w:sz w:val="20"/>
                <w:szCs w:val="20"/>
              </w:rPr>
            </w:pPr>
          </w:p>
        </w:tc>
        <w:tc>
          <w:tcPr>
            <w:tcW w:w="7320" w:type="dxa"/>
            <w:tcBorders>
              <w:top w:val="nil"/>
              <w:left w:val="nil"/>
              <w:bottom w:val="nil"/>
              <w:right w:val="nil"/>
            </w:tcBorders>
          </w:tcPr>
          <w:p w14:paraId="697DD776" w14:textId="77777777" w:rsidR="00FD2A6F" w:rsidRPr="00AD0AD5" w:rsidRDefault="00FD2A6F" w:rsidP="00F75912">
            <w:pPr>
              <w:rPr>
                <w:b/>
                <w:bCs/>
                <w:sz w:val="20"/>
                <w:szCs w:val="20"/>
              </w:rPr>
            </w:pPr>
            <w:r w:rsidRPr="00AD0AD5">
              <w:rPr>
                <w:sz w:val="20"/>
                <w:szCs w:val="20"/>
              </w:rPr>
              <w:t xml:space="preserve">CLOSED </w:t>
            </w:r>
          </w:p>
        </w:tc>
      </w:tr>
    </w:tbl>
    <w:p w14:paraId="1817D3D1" w14:textId="7B8080BE" w:rsidR="00647F3B" w:rsidRPr="00647F3B" w:rsidRDefault="00647F3B" w:rsidP="00647F3B">
      <w:pPr>
        <w:tabs>
          <w:tab w:val="left" w:pos="4635"/>
        </w:tabs>
      </w:pPr>
    </w:p>
    <w:sectPr w:rsidR="00647F3B" w:rsidRPr="00647F3B" w:rsidSect="00FE234D">
      <w:headerReference w:type="even" r:id="rId16"/>
      <w:headerReference w:type="default" r:id="rId17"/>
      <w:footerReference w:type="default" r:id="rId18"/>
      <w:headerReference w:type="first" r:id="rId19"/>
      <w:type w:val="continuous"/>
      <w:pgSz w:w="11900" w:h="16840"/>
      <w:pgMar w:top="0" w:right="720" w:bottom="720" w:left="720" w:header="283"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AE96F" w14:textId="77777777" w:rsidR="00A205C1" w:rsidRDefault="00A205C1" w:rsidP="00622513">
      <w:r>
        <w:separator/>
      </w:r>
    </w:p>
  </w:endnote>
  <w:endnote w:type="continuationSeparator" w:id="0">
    <w:p w14:paraId="02A25E6A" w14:textId="77777777" w:rsidR="00A205C1" w:rsidRDefault="00A205C1"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40E09" w14:textId="2DCE174B" w:rsidR="00647F3B" w:rsidRDefault="00647F3B">
    <w:pPr>
      <w:pStyle w:val="Footer"/>
    </w:pPr>
    <w:r>
      <w:rPr>
        <w:noProof/>
        <w:lang w:eastAsia="en-GB"/>
      </w:rPr>
      <w:drawing>
        <wp:inline distT="0" distB="0" distL="0" distR="0" wp14:anchorId="64F602BF" wp14:editId="4CD45265">
          <wp:extent cx="6640843" cy="771525"/>
          <wp:effectExtent l="0" t="0" r="7620" b="0"/>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298EB" w14:textId="77777777" w:rsidR="00A205C1" w:rsidRDefault="00A205C1" w:rsidP="00622513">
      <w:r>
        <w:separator/>
      </w:r>
    </w:p>
  </w:footnote>
  <w:footnote w:type="continuationSeparator" w:id="0">
    <w:p w14:paraId="6512111E" w14:textId="77777777" w:rsidR="00A205C1" w:rsidRDefault="00A205C1" w:rsidP="00622513">
      <w:r>
        <w:continuationSeparator/>
      </w:r>
    </w:p>
  </w:footnote>
  <w:footnote w:id="1">
    <w:p w14:paraId="6BFBA6E7" w14:textId="307A5982" w:rsidR="00EF7773" w:rsidRDefault="00EF7773" w:rsidP="00EF7773">
      <w:pPr>
        <w:pStyle w:val="FootnoteText"/>
      </w:pPr>
      <w:r>
        <w:rPr>
          <w:rStyle w:val="FootnoteReference"/>
        </w:rPr>
        <w:footnoteRef/>
      </w:r>
      <w:r>
        <w:t xml:space="preserve"> If a school does not have a Local Governing Body, the complainant should write to the Trust Head of Governance at Hamwic Education Trust.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074B0" w14:textId="77777777" w:rsidR="00622513" w:rsidRDefault="00F74681">
    <w:pPr>
      <w:pStyle w:val="Header"/>
    </w:pPr>
    <w:r>
      <w:rPr>
        <w:noProof/>
      </w:rPr>
      <w:pict w14:anchorId="097A6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101374320"/>
      <w:docPartObj>
        <w:docPartGallery w:val="Page Numbers (Top of Page)"/>
        <w:docPartUnique/>
      </w:docPartObj>
    </w:sdtPr>
    <w:sdtEndPr>
      <w:rPr>
        <w:b/>
        <w:bCs/>
        <w:noProof/>
        <w:color w:val="auto"/>
        <w:spacing w:val="0"/>
      </w:rPr>
    </w:sdtEndPr>
    <w:sdtContent>
      <w:p w14:paraId="42A6E5ED" w14:textId="4ECBDF2F" w:rsidR="00FE234D" w:rsidRDefault="00FE234D">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F74681" w:rsidRPr="00F74681">
          <w:rPr>
            <w:b/>
            <w:bCs/>
            <w:noProof/>
          </w:rPr>
          <w:t>19</w:t>
        </w:r>
        <w:r>
          <w:rPr>
            <w:b/>
            <w:bCs/>
            <w:noProof/>
          </w:rPr>
          <w:fldChar w:fldCharType="end"/>
        </w:r>
      </w:p>
    </w:sdtContent>
  </w:sdt>
  <w:p w14:paraId="173A50DD" w14:textId="6E26808A"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464107"/>
      <w:docPartObj>
        <w:docPartGallery w:val="Page Numbers (Top of Page)"/>
        <w:docPartUnique/>
      </w:docPartObj>
    </w:sdtPr>
    <w:sdtEndPr>
      <w:rPr>
        <w:noProof/>
      </w:rPr>
    </w:sdtEndPr>
    <w:sdtContent>
      <w:p w14:paraId="3C64C577" w14:textId="766E83F0" w:rsidR="00FE234D" w:rsidRDefault="00FE234D">
        <w:pPr>
          <w:pStyle w:val="Header"/>
          <w:jc w:val="right"/>
        </w:pPr>
        <w:r>
          <w:fldChar w:fldCharType="begin"/>
        </w:r>
        <w:r>
          <w:instrText xml:space="preserve"> PAGE   \* MERGEFORMAT </w:instrText>
        </w:r>
        <w:r>
          <w:fldChar w:fldCharType="separate"/>
        </w:r>
        <w:r w:rsidR="00F74681">
          <w:rPr>
            <w:noProof/>
          </w:rPr>
          <w:t>1</w:t>
        </w:r>
        <w:r>
          <w:rPr>
            <w:noProof/>
          </w:rPr>
          <w:fldChar w:fldCharType="end"/>
        </w:r>
      </w:p>
    </w:sdtContent>
  </w:sdt>
  <w:p w14:paraId="2830B45B" w14:textId="77777777" w:rsidR="00622513" w:rsidRDefault="00F74681">
    <w:pPr>
      <w:pStyle w:val="Header"/>
    </w:pPr>
    <w:r>
      <w:rPr>
        <w:noProof/>
      </w:rPr>
      <w:pict w14:anchorId="0869D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F61090"/>
    <w:multiLevelType w:val="hybridMultilevel"/>
    <w:tmpl w:val="67B4F842"/>
    <w:lvl w:ilvl="0" w:tplc="77AEE658">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E3626D"/>
    <w:multiLevelType w:val="hybridMultilevel"/>
    <w:tmpl w:val="C1BCEAB6"/>
    <w:lvl w:ilvl="0" w:tplc="0CB83320">
      <w:start w:val="3"/>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AB61E8"/>
    <w:multiLevelType w:val="multilevel"/>
    <w:tmpl w:val="A746C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8251DA"/>
    <w:multiLevelType w:val="hybridMultilevel"/>
    <w:tmpl w:val="0E9E3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B4496D"/>
    <w:multiLevelType w:val="hybridMultilevel"/>
    <w:tmpl w:val="3C56F842"/>
    <w:lvl w:ilvl="0" w:tplc="268415A8">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B34291"/>
    <w:multiLevelType w:val="hybridMultilevel"/>
    <w:tmpl w:val="2F2859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773"/>
    <w:rsid w:val="00012E0A"/>
    <w:rsid w:val="000E5B83"/>
    <w:rsid w:val="001433D2"/>
    <w:rsid w:val="00263CE3"/>
    <w:rsid w:val="00387443"/>
    <w:rsid w:val="00390CDB"/>
    <w:rsid w:val="0041243F"/>
    <w:rsid w:val="005010E6"/>
    <w:rsid w:val="00525C8D"/>
    <w:rsid w:val="00622513"/>
    <w:rsid w:val="00647F3B"/>
    <w:rsid w:val="00696AA7"/>
    <w:rsid w:val="007E6361"/>
    <w:rsid w:val="00811C1D"/>
    <w:rsid w:val="0085536C"/>
    <w:rsid w:val="00862C21"/>
    <w:rsid w:val="00892915"/>
    <w:rsid w:val="008D10A6"/>
    <w:rsid w:val="008D1B9E"/>
    <w:rsid w:val="008E71B0"/>
    <w:rsid w:val="009B1D38"/>
    <w:rsid w:val="009B7896"/>
    <w:rsid w:val="009E0E9D"/>
    <w:rsid w:val="00A205C1"/>
    <w:rsid w:val="00AA603A"/>
    <w:rsid w:val="00B25F6D"/>
    <w:rsid w:val="00B37887"/>
    <w:rsid w:val="00B43B22"/>
    <w:rsid w:val="00BA2894"/>
    <w:rsid w:val="00BA42EC"/>
    <w:rsid w:val="00C52ED1"/>
    <w:rsid w:val="00CA3C20"/>
    <w:rsid w:val="00DB2C31"/>
    <w:rsid w:val="00E04860"/>
    <w:rsid w:val="00E93E0B"/>
    <w:rsid w:val="00EC24B7"/>
    <w:rsid w:val="00EF7773"/>
    <w:rsid w:val="00F74681"/>
    <w:rsid w:val="00FD2A6F"/>
    <w:rsid w:val="00FE234D"/>
    <w:rsid w:val="00FE2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90113"/>
  <w15:chartTrackingRefBased/>
  <w15:docId w15:val="{43102182-3252-4197-9E34-5746B896F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ED1"/>
  </w:style>
  <w:style w:type="paragraph" w:styleId="Heading1">
    <w:name w:val="heading 1"/>
    <w:basedOn w:val="Normal"/>
    <w:next w:val="Normal"/>
    <w:link w:val="Heading1Char"/>
    <w:uiPriority w:val="9"/>
    <w:qFormat/>
    <w:rsid w:val="00EF7773"/>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F7773"/>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basedOn w:val="DefaultParagraphFont"/>
    <w:link w:val="Heading1"/>
    <w:uiPriority w:val="9"/>
    <w:rsid w:val="00EF77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F7773"/>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EF7773"/>
    <w:pPr>
      <w:spacing w:after="160" w:line="259" w:lineRule="auto"/>
      <w:ind w:left="720"/>
      <w:contextualSpacing/>
    </w:pPr>
    <w:rPr>
      <w:sz w:val="22"/>
      <w:szCs w:val="22"/>
    </w:rPr>
  </w:style>
  <w:style w:type="paragraph" w:styleId="FootnoteText">
    <w:name w:val="footnote text"/>
    <w:basedOn w:val="Normal"/>
    <w:link w:val="FootnoteTextChar"/>
    <w:uiPriority w:val="99"/>
    <w:semiHidden/>
    <w:unhideWhenUsed/>
    <w:rsid w:val="00EF7773"/>
    <w:rPr>
      <w:sz w:val="20"/>
      <w:szCs w:val="20"/>
    </w:rPr>
  </w:style>
  <w:style w:type="character" w:customStyle="1" w:styleId="FootnoteTextChar">
    <w:name w:val="Footnote Text Char"/>
    <w:basedOn w:val="DefaultParagraphFont"/>
    <w:link w:val="FootnoteText"/>
    <w:uiPriority w:val="99"/>
    <w:semiHidden/>
    <w:rsid w:val="00EF7773"/>
    <w:rPr>
      <w:sz w:val="20"/>
      <w:szCs w:val="20"/>
    </w:rPr>
  </w:style>
  <w:style w:type="character" w:styleId="FootnoteReference">
    <w:name w:val="footnote reference"/>
    <w:basedOn w:val="DefaultParagraphFont"/>
    <w:uiPriority w:val="99"/>
    <w:semiHidden/>
    <w:unhideWhenUsed/>
    <w:rsid w:val="00EF7773"/>
    <w:rPr>
      <w:vertAlign w:val="superscript"/>
    </w:rPr>
  </w:style>
  <w:style w:type="paragraph" w:styleId="TOCHeading">
    <w:name w:val="TOC Heading"/>
    <w:basedOn w:val="Heading1"/>
    <w:next w:val="Normal"/>
    <w:uiPriority w:val="39"/>
    <w:unhideWhenUsed/>
    <w:qFormat/>
    <w:rsid w:val="00EF7773"/>
    <w:pPr>
      <w:outlineLvl w:val="9"/>
    </w:pPr>
    <w:rPr>
      <w:lang w:val="en-US"/>
    </w:rPr>
  </w:style>
  <w:style w:type="table" w:styleId="TableGrid">
    <w:name w:val="Table Grid"/>
    <w:basedOn w:val="TableNormal"/>
    <w:uiPriority w:val="39"/>
    <w:rsid w:val="00EF777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7773"/>
    <w:rPr>
      <w:sz w:val="22"/>
      <w:szCs w:val="22"/>
    </w:rPr>
  </w:style>
  <w:style w:type="character" w:styleId="Hyperlink">
    <w:name w:val="Hyperlink"/>
    <w:basedOn w:val="DefaultParagraphFont"/>
    <w:uiPriority w:val="99"/>
    <w:unhideWhenUsed/>
    <w:rsid w:val="00EF7773"/>
    <w:rPr>
      <w:color w:val="0563C1" w:themeColor="hyperlink"/>
      <w:u w:val="single"/>
    </w:rPr>
  </w:style>
  <w:style w:type="paragraph" w:styleId="TOC1">
    <w:name w:val="toc 1"/>
    <w:basedOn w:val="Normal"/>
    <w:next w:val="Normal"/>
    <w:autoRedefine/>
    <w:uiPriority w:val="39"/>
    <w:unhideWhenUsed/>
    <w:rsid w:val="00EF7773"/>
    <w:pPr>
      <w:spacing w:after="100" w:line="259" w:lineRule="auto"/>
    </w:pPr>
    <w:rPr>
      <w:sz w:val="22"/>
      <w:szCs w:val="22"/>
    </w:rPr>
  </w:style>
  <w:style w:type="paragraph" w:styleId="TOC2">
    <w:name w:val="toc 2"/>
    <w:basedOn w:val="Normal"/>
    <w:next w:val="Normal"/>
    <w:autoRedefine/>
    <w:uiPriority w:val="39"/>
    <w:unhideWhenUsed/>
    <w:rsid w:val="00EF7773"/>
    <w:pPr>
      <w:spacing w:after="100" w:line="259" w:lineRule="auto"/>
      <w:ind w:left="220"/>
    </w:pPr>
    <w:rPr>
      <w:sz w:val="22"/>
      <w:szCs w:val="22"/>
    </w:rPr>
  </w:style>
  <w:style w:type="paragraph" w:styleId="BalloonText">
    <w:name w:val="Balloon Text"/>
    <w:basedOn w:val="Normal"/>
    <w:link w:val="BalloonTextChar"/>
    <w:uiPriority w:val="99"/>
    <w:semiHidden/>
    <w:unhideWhenUsed/>
    <w:rsid w:val="00EF77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773"/>
    <w:rPr>
      <w:rFonts w:ascii="Segoe UI" w:hAnsi="Segoe UI" w:cs="Segoe UI"/>
      <w:sz w:val="18"/>
      <w:szCs w:val="18"/>
    </w:rPr>
  </w:style>
  <w:style w:type="character" w:styleId="FollowedHyperlink">
    <w:name w:val="FollowedHyperlink"/>
    <w:basedOn w:val="DefaultParagraphFont"/>
    <w:uiPriority w:val="99"/>
    <w:semiHidden/>
    <w:unhideWhenUsed/>
    <w:rsid w:val="00EF7773"/>
    <w:rPr>
      <w:color w:val="954F72" w:themeColor="followedHyperlink"/>
      <w:u w:val="single"/>
    </w:rPr>
  </w:style>
  <w:style w:type="paragraph" w:styleId="TOC3">
    <w:name w:val="toc 3"/>
    <w:basedOn w:val="Normal"/>
    <w:next w:val="Normal"/>
    <w:autoRedefine/>
    <w:uiPriority w:val="39"/>
    <w:unhideWhenUsed/>
    <w:rsid w:val="00EF7773"/>
    <w:pPr>
      <w:spacing w:after="100" w:line="259" w:lineRule="auto"/>
      <w:ind w:left="440"/>
    </w:pPr>
    <w:rPr>
      <w:sz w:val="22"/>
      <w:szCs w:val="22"/>
    </w:rPr>
  </w:style>
  <w:style w:type="paragraph" w:styleId="NormalWeb">
    <w:name w:val="Normal (Web)"/>
    <w:basedOn w:val="Normal"/>
    <w:uiPriority w:val="99"/>
    <w:semiHidden/>
    <w:unhideWhenUsed/>
    <w:rsid w:val="00EF7773"/>
    <w:pPr>
      <w:spacing w:before="100" w:beforeAutospacing="1" w:after="100" w:afterAutospacing="1"/>
    </w:pPr>
    <w:rPr>
      <w:rFonts w:ascii="Times New Roman" w:eastAsia="Times New Roman" w:hAnsi="Times New Roman" w:cs="Times New Roman"/>
      <w:lang w:eastAsia="en-GB"/>
    </w:rPr>
  </w:style>
  <w:style w:type="paragraph" w:styleId="Revision">
    <w:name w:val="Revision"/>
    <w:hidden/>
    <w:uiPriority w:val="99"/>
    <w:semiHidden/>
    <w:rsid w:val="007E6361"/>
  </w:style>
  <w:style w:type="character" w:styleId="CommentReference">
    <w:name w:val="annotation reference"/>
    <w:basedOn w:val="DefaultParagraphFont"/>
    <w:uiPriority w:val="99"/>
    <w:semiHidden/>
    <w:unhideWhenUsed/>
    <w:rsid w:val="000E5B83"/>
    <w:rPr>
      <w:sz w:val="16"/>
      <w:szCs w:val="16"/>
    </w:rPr>
  </w:style>
  <w:style w:type="paragraph" w:styleId="CommentText">
    <w:name w:val="annotation text"/>
    <w:basedOn w:val="Normal"/>
    <w:link w:val="CommentTextChar"/>
    <w:uiPriority w:val="99"/>
    <w:unhideWhenUsed/>
    <w:rsid w:val="000E5B83"/>
    <w:rPr>
      <w:sz w:val="20"/>
      <w:szCs w:val="20"/>
    </w:rPr>
  </w:style>
  <w:style w:type="character" w:customStyle="1" w:styleId="CommentTextChar">
    <w:name w:val="Comment Text Char"/>
    <w:basedOn w:val="DefaultParagraphFont"/>
    <w:link w:val="CommentText"/>
    <w:uiPriority w:val="99"/>
    <w:rsid w:val="000E5B83"/>
    <w:rPr>
      <w:sz w:val="20"/>
      <w:szCs w:val="20"/>
    </w:rPr>
  </w:style>
  <w:style w:type="paragraph" w:styleId="CommentSubject">
    <w:name w:val="annotation subject"/>
    <w:basedOn w:val="CommentText"/>
    <w:next w:val="CommentText"/>
    <w:link w:val="CommentSubjectChar"/>
    <w:uiPriority w:val="99"/>
    <w:semiHidden/>
    <w:unhideWhenUsed/>
    <w:rsid w:val="000E5B83"/>
    <w:rPr>
      <w:b/>
      <w:bCs/>
    </w:rPr>
  </w:style>
  <w:style w:type="character" w:customStyle="1" w:styleId="CommentSubjectChar">
    <w:name w:val="Comment Subject Char"/>
    <w:basedOn w:val="CommentTextChar"/>
    <w:link w:val="CommentSubject"/>
    <w:uiPriority w:val="99"/>
    <w:semiHidden/>
    <w:rsid w:val="000E5B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gov.uk/contactu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gov.uk/school-discipline-exclusions/exclusion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education.gov.uk/contactus"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cation.gov.uk/contact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AE5401D431A14AA95B98BCE638679E" ma:contentTypeVersion="16" ma:contentTypeDescription="Create a new document." ma:contentTypeScope="" ma:versionID="a07f9dfdc353dc3727c9b004d266bbc4">
  <xsd:schema xmlns:xsd="http://www.w3.org/2001/XMLSchema" xmlns:xs="http://www.w3.org/2001/XMLSchema" xmlns:p="http://schemas.microsoft.com/office/2006/metadata/properties" xmlns:ns2="49fc5d70-f12a-4a3b-b8c9-b44d32de8b09" xmlns:ns3="e9cb3c44-3972-4929-b6d9-2a051707f931" targetNamespace="http://schemas.microsoft.com/office/2006/metadata/properties" ma:root="true" ma:fieldsID="5ade16cfa88bf4890eba328c0b52840f" ns2:_="" ns3:_="">
    <xsd:import namespace="49fc5d70-f12a-4a3b-b8c9-b44d32de8b09"/>
    <xsd:import namespace="e9cb3c44-3972-4929-b6d9-2a051707f9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c5d70-f12a-4a3b-b8c9-b44d32de8b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d2c9dd-78a0-4aa1-9801-948ccc7dfc3d}" ma:internalName="TaxCatchAll" ma:showField="CatchAllData" ma:web="49fc5d70-f12a-4a3b-b8c9-b44d32de8b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cb3c44-3972-4929-b6d9-2a051707f9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78eeea2-4dcb-4ab1-a3b5-b40d922e7ae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cb3c44-3972-4929-b6d9-2a051707f931">
      <Terms xmlns="http://schemas.microsoft.com/office/infopath/2007/PartnerControls"/>
    </lcf76f155ced4ddcb4097134ff3c332f>
    <TaxCatchAll xmlns="49fc5d70-f12a-4a3b-b8c9-b44d32de8b0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BEBA9-03B4-44B1-AE36-C9B1F853E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c5d70-f12a-4a3b-b8c9-b44d32de8b09"/>
    <ds:schemaRef ds:uri="e9cb3c44-3972-4929-b6d9-2a051707f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3.xml><?xml version="1.0" encoding="utf-8"?>
<ds:datastoreItem xmlns:ds="http://schemas.openxmlformats.org/officeDocument/2006/customXml" ds:itemID="{A3312462-475B-411C-8390-11FE11942F22}">
  <ds:schemaRefs>
    <ds:schemaRef ds:uri="http://schemas.microsoft.com/office/2006/metadata/properties"/>
    <ds:schemaRef ds:uri="http://purl.org/dc/terms/"/>
    <ds:schemaRef ds:uri="http://schemas.microsoft.com/office/2006/documentManagement/types"/>
    <ds:schemaRef ds:uri="49fc5d70-f12a-4a3b-b8c9-b44d32de8b09"/>
    <ds:schemaRef ds:uri="http://purl.org/dc/elements/1.1/"/>
    <ds:schemaRef ds:uri="http://schemas.openxmlformats.org/package/2006/metadata/core-properties"/>
    <ds:schemaRef ds:uri="http://schemas.microsoft.com/office/infopath/2007/PartnerControls"/>
    <ds:schemaRef ds:uri="e9cb3c44-3972-4929-b6d9-2a051707f931"/>
    <ds:schemaRef ds:uri="http://www.w3.org/XML/1998/namespace"/>
    <ds:schemaRef ds:uri="http://purl.org/dc/dcmitype/"/>
  </ds:schemaRefs>
</ds:datastoreItem>
</file>

<file path=customXml/itemProps4.xml><?xml version="1.0" encoding="utf-8"?>
<ds:datastoreItem xmlns:ds="http://schemas.openxmlformats.org/officeDocument/2006/customXml" ds:itemID="{AFB06F3C-6DA7-451B-B80D-3B3EA6011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HET_Policy_Document</Template>
  <TotalTime>0</TotalTime>
  <Pages>19</Pages>
  <Words>6302</Words>
  <Characters>35925</Characters>
  <Application>Microsoft Office Word</Application>
  <DocSecurity>4</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Julie Atkinson</cp:lastModifiedBy>
  <cp:revision>2</cp:revision>
  <cp:lastPrinted>2022-11-18T12:32:00Z</cp:lastPrinted>
  <dcterms:created xsi:type="dcterms:W3CDTF">2023-07-10T10:33:00Z</dcterms:created>
  <dcterms:modified xsi:type="dcterms:W3CDTF">2023-07-10T10:33:00Z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0x01010032AE5401D431A14AA95B98BCE638679E</vt:lpwstr>
  </property>
  <property fmtid="{D5CDD505-2E9C-101B-9397-08002B2CF9AE}" pid="3" name="MediaServiceImageTags">
    <vt:lpwstr/>
  </property>
</Properties>
</file>